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ADA" w:rsidRPr="00BD00BB" w:rsidRDefault="00733D45" w:rsidP="00580BA0">
      <w:pPr>
        <w:pStyle w:val="Title"/>
        <w:rPr>
          <w:rFonts w:ascii="FangSong" w:eastAsia="FangSong" w:hAnsi="FangSong"/>
        </w:rPr>
      </w:pPr>
      <w:sdt>
        <w:sdtPr>
          <w:rPr>
            <w:rFonts w:ascii="FangSong" w:eastAsia="FangSong" w:hAnsi="FangSong" w:hint="eastAsia"/>
            <w:lang w:eastAsia="zh-CN"/>
          </w:rPr>
          <w:alias w:val="Subject"/>
          <w:tag w:val=""/>
          <w:id w:val="-939600514"/>
          <w:placeholder>
            <w:docPart w:val="A2DC48C5EDDE412982C88D61BF9CB1D5"/>
          </w:placeholder>
          <w:dataBinding w:prefixMappings="xmlns:ns0='http://purl.org/dc/elements/1.1/' xmlns:ns1='http://schemas.openxmlformats.org/package/2006/metadata/core-properties' " w:xpath="/ns1:coreProperties[1]/ns0:subject[1]" w:storeItemID="{6C3C8BC8-F283-45AE-878A-BAB7291924A1}"/>
          <w:text/>
        </w:sdtPr>
        <w:sdtEndPr/>
        <w:sdtContent>
          <w:r w:rsidR="008E74C6" w:rsidRPr="00BD00BB">
            <w:rPr>
              <w:rFonts w:ascii="FangSong" w:eastAsia="FangSong" w:hAnsi="FangSong" w:hint="eastAsia"/>
              <w:lang w:eastAsia="zh-CN"/>
            </w:rPr>
            <w:t>S</w:t>
          </w:r>
          <w:r w:rsidR="008E74C6" w:rsidRPr="00BD00BB">
            <w:rPr>
              <w:rFonts w:ascii="FangSong" w:eastAsia="FangSong" w:hAnsi="FangSong"/>
              <w:lang w:eastAsia="zh-CN"/>
            </w:rPr>
            <w:t>pider</w:t>
          </w:r>
        </w:sdtContent>
      </w:sdt>
    </w:p>
    <w:sdt>
      <w:sdtPr>
        <w:rPr>
          <w:rFonts w:ascii="FangSong" w:eastAsia="FangSong" w:hAnsi="FangSong" w:hint="eastAsia"/>
          <w:lang w:eastAsia="zh-CN"/>
        </w:rPr>
        <w:alias w:val="Title"/>
        <w:tag w:val=""/>
        <w:id w:val="1849357936"/>
        <w:placeholder>
          <w:docPart w:val="4776E7A3A4454880B05029C9CF367F29"/>
        </w:placeholder>
        <w:dataBinding w:prefixMappings="xmlns:ns0='http://purl.org/dc/elements/1.1/' xmlns:ns1='http://schemas.openxmlformats.org/package/2006/metadata/core-properties' " w:xpath="/ns1:coreProperties[1]/ns0:title[1]" w:storeItemID="{6C3C8BC8-F283-45AE-878A-BAB7291924A1}"/>
        <w:text/>
      </w:sdtPr>
      <w:sdtEndPr/>
      <w:sdtContent>
        <w:p w:rsidR="000C6273" w:rsidRPr="00BD00BB" w:rsidRDefault="008E74C6" w:rsidP="00580BA0">
          <w:pPr>
            <w:pStyle w:val="Subtitle"/>
            <w:rPr>
              <w:rFonts w:ascii="FangSong" w:eastAsia="FangSong" w:hAnsi="FangSong"/>
            </w:rPr>
          </w:pPr>
          <w:r w:rsidRPr="00BD00BB">
            <w:rPr>
              <w:rFonts w:ascii="FangSong" w:eastAsia="FangSong" w:hAnsi="FangSong" w:hint="eastAsia"/>
              <w:lang w:eastAsia="zh-CN"/>
            </w:rPr>
            <w:t>快速入门指南（Quick Start Guide）</w:t>
          </w:r>
        </w:p>
      </w:sdtContent>
    </w:sdt>
    <w:p w:rsidR="00786E69" w:rsidRDefault="00C42D77" w:rsidP="00EF3C3B">
      <w:pPr>
        <w:jc w:val="center"/>
      </w:pPr>
      <w:r>
        <w:rPr>
          <w:noProof/>
          <w:lang w:eastAsia="zh-CN"/>
        </w:rPr>
        <w:drawing>
          <wp:inline distT="0" distB="0" distL="0" distR="0" wp14:anchorId="5C8F0461" wp14:editId="75A7F233">
            <wp:extent cx="4655127" cy="26243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a:extLst>
                        <a:ext uri="{28A0092B-C50C-407E-A947-70E740481C1C}">
                          <a14:useLocalDpi xmlns:a14="http://schemas.microsoft.com/office/drawing/2010/main" val="0"/>
                        </a:ext>
                      </a:extLst>
                    </a:blip>
                    <a:stretch>
                      <a:fillRect/>
                    </a:stretch>
                  </pic:blipFill>
                  <pic:spPr>
                    <a:xfrm>
                      <a:off x="0" y="0"/>
                      <a:ext cx="4657808" cy="2625839"/>
                    </a:xfrm>
                    <a:prstGeom prst="rect">
                      <a:avLst/>
                    </a:prstGeom>
                  </pic:spPr>
                </pic:pic>
              </a:graphicData>
            </a:graphic>
          </wp:inline>
        </w:drawing>
      </w:r>
    </w:p>
    <w:p w:rsidR="00814EA2" w:rsidRDefault="00814EA2" w:rsidP="003B0A7C"/>
    <w:p w:rsidR="00CD6028" w:rsidRDefault="003B0A7C">
      <w:pPr>
        <w:pStyle w:val="TOC1"/>
        <w:rPr>
          <w:rFonts w:eastAsiaTheme="minorEastAsia" w:cstheme="minorBidi"/>
          <w:b w:val="0"/>
          <w:bCs w:val="0"/>
          <w:sz w:val="22"/>
          <w:szCs w:val="22"/>
          <w:lang w:eastAsia="zh-CN"/>
        </w:rPr>
      </w:pPr>
      <w:r>
        <w:rPr>
          <w:b w:val="0"/>
          <w:bCs w:val="0"/>
        </w:rPr>
        <w:fldChar w:fldCharType="begin"/>
      </w:r>
      <w:r>
        <w:rPr>
          <w:b w:val="0"/>
          <w:bCs w:val="0"/>
        </w:rPr>
        <w:instrText xml:space="preserve"> TOC \o "1-1" \h \z \u </w:instrText>
      </w:r>
      <w:r>
        <w:rPr>
          <w:b w:val="0"/>
          <w:bCs w:val="0"/>
        </w:rPr>
        <w:fldChar w:fldCharType="separate"/>
      </w:r>
      <w:hyperlink w:anchor="_Toc65102206" w:history="1">
        <w:r w:rsidR="00CD6028" w:rsidRPr="00A66EFA">
          <w:rPr>
            <w:rStyle w:val="Hyperlink"/>
            <w:rFonts w:hint="eastAsia"/>
            <w:lang w:eastAsia="zh-CN"/>
          </w:rPr>
          <w:t>产品内容</w:t>
        </w:r>
        <w:r w:rsidR="00CD6028">
          <w:rPr>
            <w:webHidden/>
          </w:rPr>
          <w:tab/>
        </w:r>
        <w:r w:rsidR="00CD6028">
          <w:rPr>
            <w:webHidden/>
          </w:rPr>
          <w:fldChar w:fldCharType="begin"/>
        </w:r>
        <w:r w:rsidR="00CD6028">
          <w:rPr>
            <w:webHidden/>
          </w:rPr>
          <w:instrText xml:space="preserve"> PAGEREF _Toc65102206 \h </w:instrText>
        </w:r>
        <w:r w:rsidR="00CD6028">
          <w:rPr>
            <w:webHidden/>
          </w:rPr>
        </w:r>
        <w:r w:rsidR="00CD6028">
          <w:rPr>
            <w:webHidden/>
          </w:rPr>
          <w:fldChar w:fldCharType="separate"/>
        </w:r>
        <w:r w:rsidR="000E799E">
          <w:rPr>
            <w:webHidden/>
          </w:rPr>
          <w:t>3</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07" w:history="1">
        <w:r w:rsidR="00CD6028" w:rsidRPr="00A66EFA">
          <w:rPr>
            <w:rStyle w:val="Hyperlink"/>
            <w:rFonts w:hint="eastAsia"/>
            <w:lang w:eastAsia="zh-CN"/>
          </w:rPr>
          <w:t>产品功能概述</w:t>
        </w:r>
        <w:r w:rsidR="00CD6028">
          <w:rPr>
            <w:webHidden/>
          </w:rPr>
          <w:tab/>
        </w:r>
        <w:r w:rsidR="00CD6028">
          <w:rPr>
            <w:webHidden/>
          </w:rPr>
          <w:fldChar w:fldCharType="begin"/>
        </w:r>
        <w:r w:rsidR="00CD6028">
          <w:rPr>
            <w:webHidden/>
          </w:rPr>
          <w:instrText xml:space="preserve"> PAGEREF _Toc65102207 \h </w:instrText>
        </w:r>
        <w:r w:rsidR="00CD6028">
          <w:rPr>
            <w:webHidden/>
          </w:rPr>
        </w:r>
        <w:r w:rsidR="00CD6028">
          <w:rPr>
            <w:webHidden/>
          </w:rPr>
          <w:fldChar w:fldCharType="separate"/>
        </w:r>
        <w:r w:rsidR="000E799E">
          <w:rPr>
            <w:webHidden/>
          </w:rPr>
          <w:t>6</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08" w:history="1">
        <w:r w:rsidR="00CD6028" w:rsidRPr="00A66EFA">
          <w:rPr>
            <w:rStyle w:val="Hyperlink"/>
            <w:rFonts w:hint="eastAsia"/>
            <w:lang w:eastAsia="zh-CN"/>
          </w:rPr>
          <w:t>如何搭建设备</w:t>
        </w:r>
        <w:r w:rsidR="00CD6028">
          <w:rPr>
            <w:webHidden/>
          </w:rPr>
          <w:tab/>
        </w:r>
        <w:r w:rsidR="00CD6028">
          <w:rPr>
            <w:webHidden/>
          </w:rPr>
          <w:fldChar w:fldCharType="begin"/>
        </w:r>
        <w:r w:rsidR="00CD6028">
          <w:rPr>
            <w:webHidden/>
          </w:rPr>
          <w:instrText xml:space="preserve"> PAGEREF _Toc65102208 \h </w:instrText>
        </w:r>
        <w:r w:rsidR="00CD6028">
          <w:rPr>
            <w:webHidden/>
          </w:rPr>
        </w:r>
        <w:r w:rsidR="00CD6028">
          <w:rPr>
            <w:webHidden/>
          </w:rPr>
          <w:fldChar w:fldCharType="separate"/>
        </w:r>
        <w:r w:rsidR="000E799E">
          <w:rPr>
            <w:webHidden/>
          </w:rPr>
          <w:t>7</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09" w:history="1">
        <w:r w:rsidR="00CD6028" w:rsidRPr="00A66EFA">
          <w:rPr>
            <w:rStyle w:val="Hyperlink"/>
            <w:rFonts w:hint="eastAsia"/>
            <w:lang w:eastAsia="zh-CN"/>
          </w:rPr>
          <w:t>安装</w:t>
        </w:r>
        <w:r w:rsidR="00CD6028" w:rsidRPr="00A66EFA">
          <w:rPr>
            <w:rStyle w:val="Hyperlink"/>
            <w:lang w:eastAsia="zh-CN"/>
          </w:rPr>
          <w:t>Spider SDK</w:t>
        </w:r>
        <w:r w:rsidR="00CD6028">
          <w:rPr>
            <w:webHidden/>
          </w:rPr>
          <w:tab/>
        </w:r>
        <w:r w:rsidR="00CD6028">
          <w:rPr>
            <w:webHidden/>
          </w:rPr>
          <w:fldChar w:fldCharType="begin"/>
        </w:r>
        <w:r w:rsidR="00CD6028">
          <w:rPr>
            <w:webHidden/>
          </w:rPr>
          <w:instrText xml:space="preserve"> PAGEREF _Toc65102209 \h </w:instrText>
        </w:r>
        <w:r w:rsidR="00CD6028">
          <w:rPr>
            <w:webHidden/>
          </w:rPr>
        </w:r>
        <w:r w:rsidR="00CD6028">
          <w:rPr>
            <w:webHidden/>
          </w:rPr>
          <w:fldChar w:fldCharType="separate"/>
        </w:r>
        <w:r w:rsidR="000E799E">
          <w:rPr>
            <w:webHidden/>
          </w:rPr>
          <w:t>10</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10" w:history="1">
        <w:r w:rsidR="00CD6028" w:rsidRPr="00A66EFA">
          <w:rPr>
            <w:rStyle w:val="Hyperlink"/>
            <w:rFonts w:hint="eastAsia"/>
            <w:lang w:eastAsia="zh-CN"/>
          </w:rPr>
          <w:t>验证设备安装</w:t>
        </w:r>
        <w:r w:rsidR="00CD6028">
          <w:rPr>
            <w:webHidden/>
          </w:rPr>
          <w:tab/>
        </w:r>
        <w:r w:rsidR="00CD6028">
          <w:rPr>
            <w:webHidden/>
          </w:rPr>
          <w:fldChar w:fldCharType="begin"/>
        </w:r>
        <w:r w:rsidR="00CD6028">
          <w:rPr>
            <w:webHidden/>
          </w:rPr>
          <w:instrText xml:space="preserve"> PAGEREF _Toc65102210 \h </w:instrText>
        </w:r>
        <w:r w:rsidR="00CD6028">
          <w:rPr>
            <w:webHidden/>
          </w:rPr>
        </w:r>
        <w:r w:rsidR="00CD6028">
          <w:rPr>
            <w:webHidden/>
          </w:rPr>
          <w:fldChar w:fldCharType="separate"/>
        </w:r>
        <w:r w:rsidR="000E799E">
          <w:rPr>
            <w:webHidden/>
          </w:rPr>
          <w:t>12</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11" w:history="1">
        <w:r w:rsidR="00CD6028" w:rsidRPr="00A66EFA">
          <w:rPr>
            <w:rStyle w:val="Hyperlink"/>
            <w:rFonts w:hint="eastAsia"/>
            <w:lang w:eastAsia="zh-CN"/>
          </w:rPr>
          <w:t>帮助与故障排除</w:t>
        </w:r>
        <w:r w:rsidR="00CD6028">
          <w:rPr>
            <w:webHidden/>
          </w:rPr>
          <w:tab/>
        </w:r>
        <w:r w:rsidR="00CD6028">
          <w:rPr>
            <w:webHidden/>
          </w:rPr>
          <w:fldChar w:fldCharType="begin"/>
        </w:r>
        <w:r w:rsidR="00CD6028">
          <w:rPr>
            <w:webHidden/>
          </w:rPr>
          <w:instrText xml:space="preserve"> PAGEREF _Toc65102211 \h </w:instrText>
        </w:r>
        <w:r w:rsidR="00CD6028">
          <w:rPr>
            <w:webHidden/>
          </w:rPr>
        </w:r>
        <w:r w:rsidR="00CD6028">
          <w:rPr>
            <w:webHidden/>
          </w:rPr>
          <w:fldChar w:fldCharType="separate"/>
        </w:r>
        <w:r w:rsidR="000E799E">
          <w:rPr>
            <w:webHidden/>
          </w:rPr>
          <w:t>14</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12" w:history="1">
        <w:r w:rsidR="00CD6028" w:rsidRPr="00A66EFA">
          <w:rPr>
            <w:rStyle w:val="Hyperlink"/>
            <w:rFonts w:hint="eastAsia"/>
            <w:lang w:eastAsia="zh-CN"/>
          </w:rPr>
          <w:t>技术规格</w:t>
        </w:r>
        <w:r w:rsidR="00CD6028">
          <w:rPr>
            <w:webHidden/>
          </w:rPr>
          <w:tab/>
        </w:r>
        <w:r w:rsidR="00CD6028">
          <w:rPr>
            <w:webHidden/>
          </w:rPr>
          <w:fldChar w:fldCharType="begin"/>
        </w:r>
        <w:r w:rsidR="00CD6028">
          <w:rPr>
            <w:webHidden/>
          </w:rPr>
          <w:instrText xml:space="preserve"> PAGEREF _Toc65102212 \h </w:instrText>
        </w:r>
        <w:r w:rsidR="00CD6028">
          <w:rPr>
            <w:webHidden/>
          </w:rPr>
        </w:r>
        <w:r w:rsidR="00CD6028">
          <w:rPr>
            <w:webHidden/>
          </w:rPr>
          <w:fldChar w:fldCharType="separate"/>
        </w:r>
        <w:r w:rsidR="000E799E">
          <w:rPr>
            <w:webHidden/>
          </w:rPr>
          <w:t>16</w:t>
        </w:r>
        <w:r w:rsidR="00CD6028">
          <w:rPr>
            <w:webHidden/>
          </w:rPr>
          <w:fldChar w:fldCharType="end"/>
        </w:r>
      </w:hyperlink>
    </w:p>
    <w:p w:rsidR="00CD6028" w:rsidRDefault="00733D45">
      <w:pPr>
        <w:pStyle w:val="TOC1"/>
        <w:rPr>
          <w:rFonts w:eastAsiaTheme="minorEastAsia" w:cstheme="minorBidi"/>
          <w:b w:val="0"/>
          <w:bCs w:val="0"/>
          <w:sz w:val="22"/>
          <w:szCs w:val="22"/>
          <w:lang w:eastAsia="zh-CN"/>
        </w:rPr>
      </w:pPr>
      <w:hyperlink w:anchor="_Toc65102213" w:history="1">
        <w:r w:rsidR="00CD6028" w:rsidRPr="00A66EFA">
          <w:rPr>
            <w:rStyle w:val="Hyperlink"/>
            <w:rFonts w:hint="eastAsia"/>
            <w:lang w:eastAsia="zh-CN"/>
          </w:rPr>
          <w:t>合规性声明</w:t>
        </w:r>
        <w:r w:rsidR="00CD6028">
          <w:rPr>
            <w:webHidden/>
          </w:rPr>
          <w:tab/>
        </w:r>
        <w:r w:rsidR="00CD6028">
          <w:rPr>
            <w:webHidden/>
          </w:rPr>
          <w:fldChar w:fldCharType="begin"/>
        </w:r>
        <w:r w:rsidR="00CD6028">
          <w:rPr>
            <w:webHidden/>
          </w:rPr>
          <w:instrText xml:space="preserve"> PAGEREF _Toc65102213 \h </w:instrText>
        </w:r>
        <w:r w:rsidR="00CD6028">
          <w:rPr>
            <w:webHidden/>
          </w:rPr>
        </w:r>
        <w:r w:rsidR="00CD6028">
          <w:rPr>
            <w:webHidden/>
          </w:rPr>
          <w:fldChar w:fldCharType="separate"/>
        </w:r>
        <w:r w:rsidR="000E799E">
          <w:rPr>
            <w:webHidden/>
          </w:rPr>
          <w:t>20</w:t>
        </w:r>
        <w:r w:rsidR="00CD6028">
          <w:rPr>
            <w:webHidden/>
          </w:rPr>
          <w:fldChar w:fldCharType="end"/>
        </w:r>
      </w:hyperlink>
    </w:p>
    <w:p w:rsidR="000C6273" w:rsidRDefault="003B0A7C" w:rsidP="000C6273">
      <w:pPr>
        <w:rPr>
          <w:rFonts w:asciiTheme="minorHAnsi" w:hAnsiTheme="minorHAnsi"/>
          <w:b/>
          <w:bCs/>
          <w:noProof/>
        </w:rPr>
      </w:pPr>
      <w:r>
        <w:rPr>
          <w:rFonts w:asciiTheme="minorHAnsi" w:hAnsiTheme="minorHAnsi"/>
          <w:b/>
          <w:bCs/>
          <w:noProof/>
        </w:rPr>
        <w:fldChar w:fldCharType="end"/>
      </w:r>
    </w:p>
    <w:p w:rsidR="008D2AD2" w:rsidRPr="000C6273" w:rsidRDefault="008D2AD2" w:rsidP="000C6273">
      <w:r>
        <w:br w:type="column"/>
      </w:r>
      <w:r>
        <w:rPr>
          <w:noProof/>
          <w:lang w:eastAsia="zh-CN"/>
        </w:rPr>
        <w:lastRenderedPageBreak/>
        <mc:AlternateContent>
          <mc:Choice Requires="wps">
            <w:drawing>
              <wp:anchor distT="0" distB="0" distL="114300" distR="114300" simplePos="0" relativeHeight="251664384" behindDoc="0" locked="0" layoutInCell="1" allowOverlap="1" wp14:anchorId="6362A4E2" wp14:editId="5A5C4D4A">
                <wp:simplePos x="0" y="0"/>
                <wp:positionH relativeFrom="column">
                  <wp:posOffset>2540</wp:posOffset>
                </wp:positionH>
                <wp:positionV relativeFrom="bottomMargin">
                  <wp:posOffset>-8424656</wp:posOffset>
                </wp:positionV>
                <wp:extent cx="5747385" cy="6351757"/>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6351757"/>
                        </a:xfrm>
                        <a:prstGeom prst="rect">
                          <a:avLst/>
                        </a:prstGeom>
                        <a:solidFill>
                          <a:srgbClr val="FFFFFF"/>
                        </a:solidFill>
                        <a:ln w="9525">
                          <a:noFill/>
                          <a:miter lim="800000"/>
                          <a:headEnd/>
                          <a:tailEnd/>
                        </a:ln>
                      </wps:spPr>
                      <wps:txbx>
                        <w:txbxContent>
                          <w:p w:rsidR="004B7600" w:rsidRPr="002D6254" w:rsidRDefault="004B7600" w:rsidP="00BD00BB">
                            <w:pPr>
                              <w:pStyle w:val="NormalHeading"/>
                              <w:rPr>
                                <w:rFonts w:ascii="FangSong" w:eastAsia="FangSong" w:hAnsi="FangSong"/>
                                <w:lang w:eastAsia="zh-CN"/>
                              </w:rPr>
                            </w:pPr>
                            <w:r w:rsidRPr="002D6254">
                              <w:rPr>
                                <w:rFonts w:ascii="FangSong" w:eastAsia="FangSong" w:hAnsi="FangSong" w:hint="eastAsia"/>
                                <w:lang w:eastAsia="zh-CN"/>
                              </w:rPr>
                              <w:t>免责声明</w:t>
                            </w:r>
                          </w:p>
                          <w:p w:rsidR="004B7600" w:rsidRPr="00BD00BB" w:rsidRDefault="004B7600" w:rsidP="008D2AD2">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4B7600" w:rsidRDefault="004B7600" w:rsidP="008D2AD2">
                            <w:pPr>
                              <w:rPr>
                                <w:lang w:eastAsia="zh-CN"/>
                              </w:rPr>
                            </w:pPr>
                            <w:r w:rsidRPr="00DE5C61">
                              <w:rPr>
                                <w:rFonts w:ascii="FangSong" w:eastAsia="FangSong" w:hAnsi="FangSong" w:cs="Microsoft YaHei" w:hint="eastAsia"/>
                                <w:szCs w:val="24"/>
                                <w:lang w:eastAsia="zh-CN"/>
                              </w:rPr>
                              <w:t>本文档中包含的信息如有更改，恕不另行通知。</w:t>
                            </w:r>
                          </w:p>
                          <w:p w:rsidR="004B7600" w:rsidRPr="002D6254" w:rsidRDefault="004B7600" w:rsidP="008D2AD2">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嵌入式</w:t>
                            </w:r>
                            <w:r>
                              <w:rPr>
                                <w:rFonts w:ascii="FangSong" w:eastAsia="FangSong" w:hAnsi="FangSong" w:cs="Microsoft YaHei"/>
                                <w:szCs w:val="24"/>
                                <w:lang w:eastAsia="zh-CN"/>
                              </w:rPr>
                              <w:t>目标毛刺生成器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4B7600" w:rsidRPr="00DE5C61" w:rsidRDefault="004B7600" w:rsidP="002D6254">
                            <w:pPr>
                              <w:rPr>
                                <w:rFonts w:ascii="FangSong" w:eastAsia="FangSong" w:hAnsi="FangSong"/>
                                <w:b/>
                                <w:lang w:eastAsia="zh-CN"/>
                              </w:rPr>
                            </w:pPr>
                            <w:r w:rsidRPr="00DE5C61">
                              <w:rPr>
                                <w:rFonts w:ascii="FangSong" w:eastAsia="FangSong" w:hAnsi="FangSong" w:cs="Microsoft YaHei" w:hint="eastAsia"/>
                                <w:b/>
                                <w:lang w:eastAsia="zh-CN"/>
                              </w:rPr>
                              <w:t>版权</w:t>
                            </w:r>
                          </w:p>
                          <w:p w:rsidR="004B7600" w:rsidRPr="00DE5C61" w:rsidRDefault="004B7600" w:rsidP="002D6254">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sidR="000D0081">
                              <w:rPr>
                                <w:rFonts w:ascii="FangSong" w:eastAsia="FangSong" w:hAnsi="FangSong" w:cs="Microsoft YaHei" w:hint="eastAsia"/>
                                <w:lang w:eastAsia="zh-CN"/>
                              </w:rPr>
                              <w:t xml:space="preserve">2015 </w:t>
                            </w:r>
                            <w:r w:rsidR="000D0081">
                              <w:rPr>
                                <w:rFonts w:ascii="FangSong" w:eastAsia="FangSong" w:hAnsi="FangSong" w:cs="Microsoft YaHei"/>
                                <w:lang w:eastAsia="zh-CN"/>
                              </w:rPr>
                              <w:t xml:space="preserve">- </w:t>
                            </w:r>
                            <w:r w:rsidR="00587DA0">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4B7600" w:rsidRPr="007001AA" w:rsidRDefault="004B7600" w:rsidP="002D6254">
                            <w:pPr>
                              <w:pStyle w:val="Heading2"/>
                            </w:pPr>
                            <w:proofErr w:type="spellStart"/>
                            <w:r w:rsidRPr="007001AA">
                              <w:rPr>
                                <w:rFonts w:hint="eastAsia"/>
                                <w:sz w:val="24"/>
                              </w:rPr>
                              <w:t>制造商</w:t>
                            </w:r>
                            <w:proofErr w:type="spellEnd"/>
                          </w:p>
                          <w:p w:rsidR="004B7600" w:rsidRPr="00DE5C61" w:rsidRDefault="004B7600" w:rsidP="002D6254">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4B7600" w:rsidRPr="002D6254" w:rsidRDefault="004B7600" w:rsidP="002D6254">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0"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1" w:history="1">
                              <w:r w:rsidRPr="002D6254">
                                <w:rPr>
                                  <w:rStyle w:val="Hyperlink"/>
                                  <w:rFonts w:ascii="FangSong" w:eastAsia="FangSong" w:hAnsi="FangSong"/>
                                  <w:szCs w:val="24"/>
                                </w:rPr>
                                <w:t>www.riscure.com</w:t>
                              </w:r>
                            </w:hyperlink>
                          </w:p>
                          <w:p w:rsidR="004B7600" w:rsidRPr="003D5124" w:rsidRDefault="004B7600" w:rsidP="002D6254">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2A4E2" id="_x0000_t202" coordsize="21600,21600" o:spt="202" path="m,l,21600r21600,l21600,xe">
                <v:stroke joinstyle="miter"/>
                <v:path gradientshapeok="t" o:connecttype="rect"/>
              </v:shapetype>
              <v:shape id="Text Box 2" o:spid="_x0000_s1026" type="#_x0000_t202" style="position:absolute;margin-left:.2pt;margin-top:-663.35pt;width:452.55pt;height:50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" stroked="f">
                <v:textbox>
                  <w:txbxContent>
                    <w:p w:rsidR="004B7600" w:rsidRPr="002D6254" w:rsidRDefault="004B7600" w:rsidP="00BD00BB">
                      <w:pPr>
                        <w:pStyle w:val="NormalHeading"/>
                        <w:rPr>
                          <w:rFonts w:ascii="FangSong" w:eastAsia="FangSong" w:hAnsi="FangSong"/>
                          <w:lang w:eastAsia="zh-CN"/>
                        </w:rPr>
                      </w:pPr>
                      <w:r w:rsidRPr="002D6254">
                        <w:rPr>
                          <w:rFonts w:ascii="FangSong" w:eastAsia="FangSong" w:hAnsi="FangSong" w:hint="eastAsia"/>
                          <w:lang w:eastAsia="zh-CN"/>
                        </w:rPr>
                        <w:t>免责声明</w:t>
                      </w:r>
                    </w:p>
                    <w:p w:rsidR="004B7600" w:rsidRPr="00BD00BB" w:rsidRDefault="004B7600" w:rsidP="008D2AD2">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4B7600" w:rsidRDefault="004B7600" w:rsidP="008D2AD2">
                      <w:pPr>
                        <w:rPr>
                          <w:lang w:eastAsia="zh-CN"/>
                        </w:rPr>
                      </w:pPr>
                      <w:r w:rsidRPr="00DE5C61">
                        <w:rPr>
                          <w:rFonts w:ascii="FangSong" w:eastAsia="FangSong" w:hAnsi="FangSong" w:cs="Microsoft YaHei" w:hint="eastAsia"/>
                          <w:szCs w:val="24"/>
                          <w:lang w:eastAsia="zh-CN"/>
                        </w:rPr>
                        <w:t>本文档中包含的信息如有更改，恕不另行通知。</w:t>
                      </w:r>
                    </w:p>
                    <w:p w:rsidR="004B7600" w:rsidRPr="002D6254" w:rsidRDefault="004B7600" w:rsidP="008D2AD2">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嵌入式</w:t>
                      </w:r>
                      <w:r>
                        <w:rPr>
                          <w:rFonts w:ascii="FangSong" w:eastAsia="FangSong" w:hAnsi="FangSong" w:cs="Microsoft YaHei"/>
                          <w:szCs w:val="24"/>
                          <w:lang w:eastAsia="zh-CN"/>
                        </w:rPr>
                        <w:t>目标毛刺生成器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4B7600" w:rsidRPr="00DE5C61" w:rsidRDefault="004B7600" w:rsidP="002D6254">
                      <w:pPr>
                        <w:rPr>
                          <w:rFonts w:ascii="FangSong" w:eastAsia="FangSong" w:hAnsi="FangSong"/>
                          <w:b/>
                          <w:lang w:eastAsia="zh-CN"/>
                        </w:rPr>
                      </w:pPr>
                      <w:r w:rsidRPr="00DE5C61">
                        <w:rPr>
                          <w:rFonts w:ascii="FangSong" w:eastAsia="FangSong" w:hAnsi="FangSong" w:cs="Microsoft YaHei" w:hint="eastAsia"/>
                          <w:b/>
                          <w:lang w:eastAsia="zh-CN"/>
                        </w:rPr>
                        <w:t>版权</w:t>
                      </w:r>
                    </w:p>
                    <w:p w:rsidR="004B7600" w:rsidRPr="00DE5C61" w:rsidRDefault="004B7600" w:rsidP="002D6254">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sidR="000D0081">
                        <w:rPr>
                          <w:rFonts w:ascii="FangSong" w:eastAsia="FangSong" w:hAnsi="FangSong" w:cs="Microsoft YaHei" w:hint="eastAsia"/>
                          <w:lang w:eastAsia="zh-CN"/>
                        </w:rPr>
                        <w:t xml:space="preserve">2015 </w:t>
                      </w:r>
                      <w:r w:rsidR="000D0081">
                        <w:rPr>
                          <w:rFonts w:ascii="FangSong" w:eastAsia="FangSong" w:hAnsi="FangSong" w:cs="Microsoft YaHei"/>
                          <w:lang w:eastAsia="zh-CN"/>
                        </w:rPr>
                        <w:t xml:space="preserve">- </w:t>
                      </w:r>
                      <w:r w:rsidR="00587DA0">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4B7600" w:rsidRPr="007001AA" w:rsidRDefault="004B7600" w:rsidP="002D6254">
                      <w:pPr>
                        <w:pStyle w:val="Heading2"/>
                      </w:pPr>
                      <w:proofErr w:type="spellStart"/>
                      <w:r w:rsidRPr="007001AA">
                        <w:rPr>
                          <w:rFonts w:hint="eastAsia"/>
                          <w:sz w:val="24"/>
                        </w:rPr>
                        <w:t>制造商</w:t>
                      </w:r>
                      <w:proofErr w:type="spellEnd"/>
                    </w:p>
                    <w:p w:rsidR="004B7600" w:rsidRPr="00DE5C61" w:rsidRDefault="004B7600" w:rsidP="002D6254">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4B7600" w:rsidRPr="002D6254" w:rsidRDefault="004B7600" w:rsidP="002D6254">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2"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3" w:history="1">
                        <w:r w:rsidRPr="002D6254">
                          <w:rPr>
                            <w:rStyle w:val="Hyperlink"/>
                            <w:rFonts w:ascii="FangSong" w:eastAsia="FangSong" w:hAnsi="FangSong"/>
                            <w:szCs w:val="24"/>
                          </w:rPr>
                          <w:t>www.riscure.com</w:t>
                        </w:r>
                      </w:hyperlink>
                    </w:p>
                    <w:p w:rsidR="004B7600" w:rsidRPr="003D5124" w:rsidRDefault="004B7600" w:rsidP="002D6254">
                      <w:pPr>
                        <w:rPr>
                          <w:color w:val="0000FF" w:themeColor="hyperlink"/>
                          <w:u w:val="single"/>
                        </w:rPr>
                      </w:pPr>
                    </w:p>
                  </w:txbxContent>
                </v:textbox>
                <w10:wrap anchory="margin"/>
              </v:shape>
            </w:pict>
          </mc:Fallback>
        </mc:AlternateContent>
      </w:r>
    </w:p>
    <w:p w:rsidR="002F2A01" w:rsidRDefault="00130BAA" w:rsidP="001F10C2">
      <w:pPr>
        <w:pStyle w:val="Heading1Paged"/>
        <w:rPr>
          <w:lang w:eastAsia="zh-CN"/>
        </w:rPr>
      </w:pPr>
      <w:bookmarkStart w:id="0" w:name="_Toc65102206"/>
      <w:r>
        <w:rPr>
          <w:noProof/>
          <w:lang w:eastAsia="zh-CN"/>
        </w:rPr>
        <w:lastRenderedPageBreak/>
        <w:drawing>
          <wp:anchor distT="0" distB="0" distL="114300" distR="114300" simplePos="0" relativeHeight="251662336" behindDoc="0" locked="0" layoutInCell="1" allowOverlap="1" wp14:anchorId="220DEBE6" wp14:editId="0B1F8C22">
            <wp:simplePos x="0" y="0"/>
            <wp:positionH relativeFrom="column">
              <wp:posOffset>4538345</wp:posOffset>
            </wp:positionH>
            <wp:positionV relativeFrom="paragraph">
              <wp:posOffset>-41910</wp:posOffset>
            </wp:positionV>
            <wp:extent cx="1464945" cy="1514475"/>
            <wp:effectExtent l="0" t="0" r="1905" b="9525"/>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A42">
        <w:rPr>
          <w:rFonts w:hint="eastAsia"/>
          <w:lang w:eastAsia="zh-CN"/>
        </w:rPr>
        <w:t>产品内容</w:t>
      </w:r>
      <w:bookmarkEnd w:id="0"/>
    </w:p>
    <w:p w:rsidR="007638CE" w:rsidRPr="00EC128B" w:rsidRDefault="007638CE" w:rsidP="007638CE">
      <w:pPr>
        <w:rPr>
          <w:rFonts w:ascii="FangSong" w:eastAsia="FangSong" w:hAnsi="FangSong"/>
          <w:lang w:eastAsia="zh-CN"/>
        </w:rPr>
      </w:pPr>
      <w:r w:rsidRPr="00EC128B">
        <w:rPr>
          <w:rFonts w:ascii="FangSong" w:eastAsia="FangSong" w:hAnsi="FangSong" w:hint="eastAsia"/>
          <w:lang w:eastAsia="zh-CN"/>
        </w:rPr>
        <w:t>该包装盒内包含</w:t>
      </w:r>
      <w:r>
        <w:rPr>
          <w:rFonts w:ascii="FangSong" w:eastAsia="FangSong" w:hAnsi="FangSong"/>
          <w:lang w:eastAsia="zh-CN"/>
        </w:rPr>
        <w:t>Spider</w:t>
      </w:r>
      <w:r w:rsidRPr="00EC128B">
        <w:rPr>
          <w:rFonts w:ascii="FangSong" w:eastAsia="FangSong" w:hAnsi="FangSong" w:hint="eastAsia"/>
          <w:lang w:eastAsia="zh-CN"/>
        </w:rPr>
        <w:t>，以及所有与</w:t>
      </w:r>
      <w:r w:rsidR="003954FC">
        <w:rPr>
          <w:rFonts w:ascii="FangSong" w:eastAsia="FangSong" w:hAnsi="FangSong" w:hint="eastAsia"/>
          <w:lang w:eastAsia="zh-CN"/>
        </w:rPr>
        <w:t>设备有关的</w:t>
      </w:r>
      <w:r w:rsidRPr="00EC128B">
        <w:rPr>
          <w:rFonts w:ascii="FangSong" w:eastAsia="FangSong" w:hAnsi="FangSong" w:hint="eastAsia"/>
          <w:lang w:eastAsia="zh-CN"/>
        </w:rPr>
        <w:t>配件。</w:t>
      </w:r>
    </w:p>
    <w:p w:rsidR="00663289" w:rsidRPr="00663289" w:rsidRDefault="007638CE" w:rsidP="0033446D">
      <w:pPr>
        <w:pStyle w:val="Heading2"/>
      </w:pPr>
      <w:r>
        <w:rPr>
          <w:rFonts w:hint="eastAsia"/>
          <w:lang w:eastAsia="zh-CN"/>
        </w:rPr>
        <w:t>内容清单</w:t>
      </w:r>
    </w:p>
    <w:tbl>
      <w:tblPr>
        <w:tblStyle w:val="TableGrid"/>
        <w:tblW w:w="8806" w:type="dxa"/>
        <w:tblLook w:val="04A0" w:firstRow="1" w:lastRow="0" w:firstColumn="1" w:lastColumn="0" w:noHBand="0" w:noVBand="1"/>
      </w:tblPr>
      <w:tblGrid>
        <w:gridCol w:w="908"/>
        <w:gridCol w:w="3570"/>
        <w:gridCol w:w="3188"/>
        <w:gridCol w:w="1140"/>
      </w:tblGrid>
      <w:tr w:rsidR="006979BC" w:rsidRPr="00E304E8" w:rsidTr="00530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8" w:type="dxa"/>
          </w:tcPr>
          <w:p w:rsidR="006979BC" w:rsidRPr="00E304E8" w:rsidRDefault="007638CE" w:rsidP="00CC6251">
            <w:pPr>
              <w:keepNext w:val="0"/>
              <w:spacing w:after="100"/>
              <w:jc w:val="center"/>
              <w:rPr>
                <w:sz w:val="20"/>
                <w:szCs w:val="20"/>
              </w:rPr>
            </w:pPr>
            <w:r>
              <w:rPr>
                <w:rFonts w:hint="eastAsia"/>
                <w:sz w:val="20"/>
                <w:szCs w:val="20"/>
                <w:lang w:eastAsia="zh-CN"/>
              </w:rPr>
              <w:t>数量</w:t>
            </w:r>
          </w:p>
        </w:tc>
        <w:tc>
          <w:tcPr>
            <w:tcW w:w="4222" w:type="dxa"/>
          </w:tcPr>
          <w:p w:rsidR="006979BC" w:rsidRPr="00E304E8" w:rsidRDefault="007638CE" w:rsidP="00CC6251">
            <w:pPr>
              <w:keepNext w:val="0"/>
              <w:spacing w:after="100"/>
              <w:jc w:val="center"/>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描述</w:t>
            </w:r>
          </w:p>
        </w:tc>
        <w:tc>
          <w:tcPr>
            <w:tcW w:w="2361" w:type="dxa"/>
          </w:tcPr>
          <w:p w:rsidR="006979BC" w:rsidRPr="00E304E8" w:rsidRDefault="007638CE" w:rsidP="00CC6251">
            <w:pPr>
              <w:keepNext w:val="0"/>
              <w:spacing w:after="100"/>
              <w:jc w:val="center"/>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图例</w:t>
            </w:r>
          </w:p>
        </w:tc>
        <w:tc>
          <w:tcPr>
            <w:tcW w:w="1195" w:type="dxa"/>
          </w:tcPr>
          <w:p w:rsidR="006979BC" w:rsidRPr="00E304E8" w:rsidRDefault="007638CE" w:rsidP="00CC6251">
            <w:pPr>
              <w:keepNext w:val="0"/>
              <w:spacing w:after="100"/>
              <w:jc w:val="center"/>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缩写</w:t>
            </w:r>
            <w:r w:rsidR="001647EE">
              <w:rPr>
                <w:sz w:val="20"/>
                <w:szCs w:val="20"/>
                <w:vertAlign w:val="superscript"/>
              </w:rPr>
              <w:t>[1</w:t>
            </w:r>
            <w:r w:rsidR="0053274E" w:rsidRPr="0053274E">
              <w:rPr>
                <w:sz w:val="20"/>
                <w:szCs w:val="20"/>
                <w:vertAlign w:val="superscript"/>
              </w:rPr>
              <w:t>]</w:t>
            </w:r>
          </w:p>
        </w:tc>
      </w:tr>
      <w:tr w:rsidR="006979BC"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6979BC" w:rsidRPr="003559F0" w:rsidRDefault="006979BC" w:rsidP="00CC6251">
            <w:pPr>
              <w:keepNext w:val="0"/>
              <w:spacing w:after="100"/>
              <w:rPr>
                <w:rFonts w:ascii="FangSong" w:eastAsia="FangSong" w:hAnsi="FangSong"/>
                <w:sz w:val="20"/>
                <w:szCs w:val="20"/>
              </w:rPr>
            </w:pPr>
            <w:r w:rsidRPr="003559F0">
              <w:rPr>
                <w:rFonts w:ascii="FangSong" w:eastAsia="FangSong" w:hAnsi="FangSong"/>
                <w:sz w:val="20"/>
                <w:szCs w:val="20"/>
              </w:rPr>
              <w:t>1</w:t>
            </w:r>
          </w:p>
        </w:tc>
        <w:tc>
          <w:tcPr>
            <w:tcW w:w="4222" w:type="dxa"/>
          </w:tcPr>
          <w:p w:rsidR="006979BC" w:rsidRPr="003606E5" w:rsidRDefault="007638CE"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3606E5">
              <w:rPr>
                <w:rFonts w:ascii="FangSong" w:eastAsia="FangSong" w:hAnsi="FangSong"/>
                <w:sz w:val="20"/>
                <w:szCs w:val="20"/>
              </w:rPr>
              <w:fldChar w:fldCharType="begin"/>
            </w:r>
            <w:r w:rsidRPr="003606E5">
              <w:rPr>
                <w:rFonts w:ascii="FangSong" w:eastAsia="FangSong" w:hAnsi="FangSong"/>
                <w:sz w:val="20"/>
                <w:szCs w:val="20"/>
              </w:rPr>
              <w:instrText xml:space="preserve"> DOCPROPERTY  ProductName  \* MERGEFORMAT </w:instrText>
            </w:r>
            <w:r w:rsidRPr="003606E5">
              <w:rPr>
                <w:rFonts w:ascii="FangSong" w:eastAsia="FangSong" w:hAnsi="FangSong"/>
                <w:sz w:val="20"/>
                <w:szCs w:val="20"/>
              </w:rPr>
              <w:fldChar w:fldCharType="separate"/>
            </w:r>
            <w:r w:rsidR="000E799E">
              <w:rPr>
                <w:rFonts w:ascii="FangSong" w:eastAsia="FangSong" w:hAnsi="FangSong"/>
                <w:sz w:val="20"/>
                <w:szCs w:val="20"/>
              </w:rPr>
              <w:t>Spider</w:t>
            </w:r>
            <w:r w:rsidRPr="003606E5">
              <w:rPr>
                <w:rFonts w:ascii="FangSong" w:eastAsia="FangSong" w:hAnsi="FangSong"/>
                <w:sz w:val="20"/>
                <w:szCs w:val="20"/>
              </w:rPr>
              <w:fldChar w:fldCharType="end"/>
            </w:r>
          </w:p>
        </w:tc>
        <w:tc>
          <w:tcPr>
            <w:tcW w:w="2361" w:type="dxa"/>
          </w:tcPr>
          <w:p w:rsidR="006979BC" w:rsidRPr="00E304E8" w:rsidRDefault="007618D2" w:rsidP="00CC6251">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544FA2F5" wp14:editId="0E2B6A19">
                  <wp:extent cx="1255823" cy="874367"/>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3dview-he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5823" cy="874367"/>
                          </a:xfrm>
                          <a:prstGeom prst="rect">
                            <a:avLst/>
                          </a:prstGeom>
                        </pic:spPr>
                      </pic:pic>
                    </a:graphicData>
                  </a:graphic>
                </wp:inline>
              </w:drawing>
            </w:r>
          </w:p>
        </w:tc>
        <w:tc>
          <w:tcPr>
            <w:tcW w:w="1195" w:type="dxa"/>
          </w:tcPr>
          <w:p w:rsidR="006979BC" w:rsidRPr="00463BA9" w:rsidRDefault="006979BC"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p>
        </w:tc>
      </w:tr>
      <w:tr w:rsidR="006979BC" w:rsidRPr="00E304E8" w:rsidTr="0058643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6979BC" w:rsidRPr="003559F0" w:rsidRDefault="006979BC" w:rsidP="00CC6251">
            <w:pPr>
              <w:keepNext w:val="0"/>
              <w:spacing w:after="100"/>
              <w:rPr>
                <w:rFonts w:ascii="FangSong" w:eastAsia="FangSong" w:hAnsi="FangSong"/>
                <w:sz w:val="20"/>
                <w:szCs w:val="20"/>
              </w:rPr>
            </w:pPr>
            <w:r w:rsidRPr="003559F0">
              <w:rPr>
                <w:rFonts w:ascii="FangSong" w:eastAsia="FangSong" w:hAnsi="FangSong"/>
                <w:sz w:val="20"/>
                <w:szCs w:val="20"/>
              </w:rPr>
              <w:t>1</w:t>
            </w:r>
          </w:p>
        </w:tc>
        <w:tc>
          <w:tcPr>
            <w:tcW w:w="4222" w:type="dxa"/>
          </w:tcPr>
          <w:p w:rsidR="008D2AD2" w:rsidRPr="003606E5" w:rsidRDefault="003606E5"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3606E5">
              <w:rPr>
                <w:rFonts w:ascii="FangSong" w:eastAsia="FangSong" w:hAnsi="FangSong"/>
                <w:sz w:val="20"/>
                <w:szCs w:val="20"/>
                <w:lang w:val="en-US" w:eastAsia="zh-CN"/>
              </w:rPr>
              <w:t>15</w:t>
            </w:r>
            <w:r w:rsidRPr="003606E5">
              <w:rPr>
                <w:rFonts w:ascii="FangSong" w:eastAsia="FangSong" w:hAnsi="FangSong" w:hint="eastAsia"/>
                <w:sz w:val="20"/>
                <w:szCs w:val="20"/>
                <w:lang w:val="en-US" w:eastAsia="zh-CN"/>
              </w:rPr>
              <w:t>伏直流适配器，</w:t>
            </w:r>
            <w:r w:rsidR="009D15F9">
              <w:rPr>
                <w:rFonts w:ascii="FangSong" w:eastAsia="FangSong" w:hAnsi="FangSong" w:hint="eastAsia"/>
                <w:sz w:val="20"/>
                <w:szCs w:val="20"/>
                <w:lang w:val="en-US" w:eastAsia="zh-CN"/>
              </w:rPr>
              <w:t>交流输入频率</w:t>
            </w:r>
            <w:r w:rsidR="006F1DBC">
              <w:rPr>
                <w:rFonts w:ascii="FangSong" w:eastAsia="FangSong" w:hAnsi="FangSong" w:hint="eastAsia"/>
                <w:sz w:val="20"/>
                <w:szCs w:val="20"/>
                <w:lang w:val="en-US" w:eastAsia="zh-CN"/>
              </w:rPr>
              <w:t>范围</w:t>
            </w:r>
            <w:r w:rsidRPr="003606E5">
              <w:rPr>
                <w:rFonts w:ascii="FangSong" w:eastAsia="FangSong" w:hAnsi="FangSong" w:hint="eastAsia"/>
                <w:sz w:val="20"/>
                <w:szCs w:val="20"/>
                <w:lang w:val="en-US" w:eastAsia="zh-CN"/>
              </w:rPr>
              <w:t>5</w:t>
            </w:r>
            <w:r w:rsidRPr="003606E5">
              <w:rPr>
                <w:rFonts w:ascii="FangSong" w:eastAsia="FangSong" w:hAnsi="FangSong"/>
                <w:sz w:val="20"/>
                <w:szCs w:val="20"/>
                <w:lang w:val="en-US" w:eastAsia="zh-CN"/>
              </w:rPr>
              <w:t>0</w:t>
            </w:r>
            <w:r w:rsidRPr="003606E5">
              <w:rPr>
                <w:rFonts w:ascii="FangSong" w:eastAsia="FangSong" w:hAnsi="FangSong" w:hint="eastAsia"/>
                <w:sz w:val="20"/>
                <w:szCs w:val="20"/>
                <w:lang w:val="en-US" w:eastAsia="zh-CN"/>
              </w:rPr>
              <w:t>至6</w:t>
            </w:r>
            <w:r w:rsidRPr="003606E5">
              <w:rPr>
                <w:rFonts w:ascii="FangSong" w:eastAsia="FangSong" w:hAnsi="FangSong"/>
                <w:sz w:val="20"/>
                <w:szCs w:val="20"/>
                <w:lang w:val="en-US" w:eastAsia="zh-CN"/>
              </w:rPr>
              <w:t>0</w:t>
            </w:r>
            <w:r w:rsidRPr="003606E5">
              <w:rPr>
                <w:rFonts w:ascii="FangSong" w:eastAsia="FangSong" w:hAnsi="FangSong" w:hint="eastAsia"/>
                <w:sz w:val="20"/>
                <w:szCs w:val="20"/>
                <w:lang w:val="en-US" w:eastAsia="zh-CN"/>
              </w:rPr>
              <w:t>赫兹，</w:t>
            </w:r>
            <w:r w:rsidR="009D15F9">
              <w:rPr>
                <w:rFonts w:ascii="FangSong" w:eastAsia="FangSong" w:hAnsi="FangSong" w:hint="eastAsia"/>
                <w:sz w:val="20"/>
                <w:szCs w:val="20"/>
                <w:lang w:val="en-US" w:eastAsia="zh-CN"/>
              </w:rPr>
              <w:t>交流输入</w:t>
            </w:r>
            <w:r w:rsidRPr="003606E5">
              <w:rPr>
                <w:rFonts w:ascii="FangSong" w:eastAsia="FangSong" w:hAnsi="FangSong" w:hint="eastAsia"/>
                <w:sz w:val="20"/>
                <w:szCs w:val="20"/>
                <w:lang w:val="en-US" w:eastAsia="zh-CN"/>
              </w:rPr>
              <w:t>电压</w:t>
            </w:r>
            <w:r w:rsidR="006F1DBC">
              <w:rPr>
                <w:rFonts w:ascii="FangSong" w:eastAsia="FangSong" w:hAnsi="FangSong" w:hint="eastAsia"/>
                <w:sz w:val="20"/>
                <w:szCs w:val="20"/>
                <w:lang w:val="en-US" w:eastAsia="zh-CN"/>
              </w:rPr>
              <w:t>范围</w:t>
            </w:r>
            <w:r w:rsidRPr="003606E5">
              <w:rPr>
                <w:rFonts w:ascii="FangSong" w:eastAsia="FangSong" w:hAnsi="FangSong" w:hint="eastAsia"/>
                <w:sz w:val="20"/>
                <w:szCs w:val="20"/>
                <w:lang w:val="en-US" w:eastAsia="zh-CN"/>
              </w:rPr>
              <w:t>1</w:t>
            </w:r>
            <w:r w:rsidRPr="003606E5">
              <w:rPr>
                <w:rFonts w:ascii="FangSong" w:eastAsia="FangSong" w:hAnsi="FangSong"/>
                <w:sz w:val="20"/>
                <w:szCs w:val="20"/>
                <w:lang w:val="en-US" w:eastAsia="zh-CN"/>
              </w:rPr>
              <w:t>10</w:t>
            </w:r>
            <w:r w:rsidRPr="003606E5">
              <w:rPr>
                <w:rFonts w:ascii="FangSong" w:eastAsia="FangSong" w:hAnsi="FangSong" w:hint="eastAsia"/>
                <w:sz w:val="20"/>
                <w:szCs w:val="20"/>
                <w:lang w:val="en-US" w:eastAsia="zh-CN"/>
              </w:rPr>
              <w:t>至2</w:t>
            </w:r>
            <w:r w:rsidRPr="003606E5">
              <w:rPr>
                <w:rFonts w:ascii="FangSong" w:eastAsia="FangSong" w:hAnsi="FangSong"/>
                <w:sz w:val="20"/>
                <w:szCs w:val="20"/>
                <w:lang w:val="en-US" w:eastAsia="zh-CN"/>
              </w:rPr>
              <w:t>40</w:t>
            </w:r>
            <w:r w:rsidRPr="003606E5">
              <w:rPr>
                <w:rFonts w:ascii="FangSong" w:eastAsia="FangSong" w:hAnsi="FangSong" w:hint="eastAsia"/>
                <w:sz w:val="20"/>
                <w:szCs w:val="20"/>
                <w:lang w:val="en-US" w:eastAsia="zh-CN"/>
              </w:rPr>
              <w:t xml:space="preserve">伏 </w:t>
            </w:r>
            <w:r w:rsidR="00021079">
              <w:rPr>
                <w:rFonts w:ascii="FangSong" w:eastAsia="FangSong" w:hAnsi="FangSong" w:hint="eastAsia"/>
                <w:sz w:val="20"/>
                <w:szCs w:val="20"/>
                <w:lang w:val="en-US" w:eastAsia="zh-CN"/>
              </w:rPr>
              <w:t>（包含</w:t>
            </w:r>
            <w:r w:rsidRPr="003606E5">
              <w:rPr>
                <w:rFonts w:ascii="FangSong" w:eastAsia="FangSong" w:hAnsi="FangSong" w:hint="eastAsia"/>
                <w:sz w:val="20"/>
                <w:szCs w:val="20"/>
                <w:lang w:val="en-US" w:eastAsia="zh-CN"/>
              </w:rPr>
              <w:t>本地格式插头）</w:t>
            </w:r>
          </w:p>
        </w:tc>
        <w:tc>
          <w:tcPr>
            <w:tcW w:w="2361" w:type="dxa"/>
          </w:tcPr>
          <w:p w:rsidR="006979BC" w:rsidRPr="00E304E8" w:rsidRDefault="00F70A2B" w:rsidP="00CC6251">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52F647CA" wp14:editId="4D2CFF80">
                  <wp:extent cx="1260000" cy="7812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17">
                            <a:extLst>
                              <a:ext uri="{28A0092B-C50C-407E-A947-70E740481C1C}">
                                <a14:useLocalDpi xmlns:a14="http://schemas.microsoft.com/office/drawing/2010/main" val="0"/>
                              </a:ext>
                            </a:extLst>
                          </a:blip>
                          <a:stretch>
                            <a:fillRect/>
                          </a:stretch>
                        </pic:blipFill>
                        <pic:spPr>
                          <a:xfrm>
                            <a:off x="0" y="0"/>
                            <a:ext cx="1260000" cy="781200"/>
                          </a:xfrm>
                          <a:prstGeom prst="rect">
                            <a:avLst/>
                          </a:prstGeom>
                        </pic:spPr>
                      </pic:pic>
                    </a:graphicData>
                  </a:graphic>
                </wp:inline>
              </w:drawing>
            </w:r>
            <w:r w:rsidR="008D2AD2">
              <w:rPr>
                <w:sz w:val="20"/>
                <w:szCs w:val="20"/>
              </w:rPr>
              <w:br/>
            </w:r>
            <w:r w:rsidR="008D2AD2">
              <w:rPr>
                <w:noProof/>
                <w:sz w:val="20"/>
                <w:szCs w:val="20"/>
                <w:lang w:eastAsia="zh-CN"/>
              </w:rPr>
              <w:drawing>
                <wp:inline distT="0" distB="0" distL="0" distR="0" wp14:anchorId="5252B9A6" wp14:editId="4AA90193">
                  <wp:extent cx="1249200" cy="5465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rd-plugs.png"/>
                          <pic:cNvPicPr/>
                        </pic:nvPicPr>
                        <pic:blipFill>
                          <a:blip r:embed="rId18">
                            <a:extLst>
                              <a:ext uri="{28A0092B-C50C-407E-A947-70E740481C1C}">
                                <a14:useLocalDpi xmlns:a14="http://schemas.microsoft.com/office/drawing/2010/main" val="0"/>
                              </a:ext>
                            </a:extLst>
                          </a:blip>
                          <a:stretch>
                            <a:fillRect/>
                          </a:stretch>
                        </pic:blipFill>
                        <pic:spPr>
                          <a:xfrm>
                            <a:off x="0" y="0"/>
                            <a:ext cx="1249200" cy="546524"/>
                          </a:xfrm>
                          <a:prstGeom prst="rect">
                            <a:avLst/>
                          </a:prstGeom>
                        </pic:spPr>
                      </pic:pic>
                    </a:graphicData>
                  </a:graphic>
                </wp:inline>
              </w:drawing>
            </w:r>
          </w:p>
        </w:tc>
        <w:tc>
          <w:tcPr>
            <w:tcW w:w="1195" w:type="dxa"/>
          </w:tcPr>
          <w:p w:rsidR="006979BC" w:rsidRPr="00463BA9" w:rsidRDefault="006979BC"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t>PSU</w:t>
            </w:r>
          </w:p>
        </w:tc>
      </w:tr>
      <w:tr w:rsidR="00F70A2B"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F70A2B" w:rsidRPr="003559F0" w:rsidRDefault="00F70A2B" w:rsidP="00CC6251">
            <w:pPr>
              <w:keepNext w:val="0"/>
              <w:spacing w:after="100"/>
              <w:rPr>
                <w:rFonts w:ascii="FangSong" w:eastAsia="FangSong" w:hAnsi="FangSong"/>
                <w:sz w:val="20"/>
                <w:szCs w:val="20"/>
              </w:rPr>
            </w:pPr>
            <w:r w:rsidRPr="003559F0">
              <w:rPr>
                <w:rFonts w:ascii="FangSong" w:eastAsia="FangSong" w:hAnsi="FangSong"/>
                <w:sz w:val="20"/>
                <w:szCs w:val="20"/>
              </w:rPr>
              <w:t>1</w:t>
            </w:r>
          </w:p>
        </w:tc>
        <w:tc>
          <w:tcPr>
            <w:tcW w:w="4222" w:type="dxa"/>
          </w:tcPr>
          <w:p w:rsidR="00F70A2B" w:rsidRPr="002A4421" w:rsidRDefault="002A4421"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2A4421">
              <w:rPr>
                <w:rFonts w:ascii="FangSong" w:eastAsia="FangSong" w:hAnsi="FangSong" w:hint="eastAsia"/>
                <w:sz w:val="20"/>
                <w:szCs w:val="20"/>
                <w:lang w:val="en-US" w:eastAsia="zh-CN"/>
              </w:rPr>
              <w:t>US</w:t>
            </w:r>
            <w:r w:rsidRPr="002A4421">
              <w:rPr>
                <w:rFonts w:ascii="FangSong" w:eastAsia="FangSong" w:hAnsi="FangSong"/>
                <w:sz w:val="20"/>
                <w:szCs w:val="20"/>
                <w:lang w:val="en-US" w:eastAsia="zh-CN"/>
              </w:rPr>
              <w:t>B</w:t>
            </w:r>
            <w:r w:rsidRPr="002A4421">
              <w:rPr>
                <w:rFonts w:ascii="FangSong" w:eastAsia="FangSong" w:hAnsi="FangSong" w:hint="eastAsia"/>
                <w:sz w:val="20"/>
                <w:szCs w:val="20"/>
                <w:lang w:val="en-US" w:eastAsia="zh-CN"/>
              </w:rPr>
              <w:t>数据线（A型端口至B型端口），长度2米</w:t>
            </w:r>
          </w:p>
        </w:tc>
        <w:tc>
          <w:tcPr>
            <w:tcW w:w="2361" w:type="dxa"/>
          </w:tcPr>
          <w:p w:rsidR="00F70A2B" w:rsidRPr="00E304E8" w:rsidRDefault="00F70A2B" w:rsidP="00CC6251">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38CA18DB" wp14:editId="3C286186">
                  <wp:extent cx="1256400" cy="770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to-b-cable.jpg"/>
                          <pic:cNvPicPr/>
                        </pic:nvPicPr>
                        <pic:blipFill>
                          <a:blip r:embed="rId19">
                            <a:extLst>
                              <a:ext uri="{28A0092B-C50C-407E-A947-70E740481C1C}">
                                <a14:useLocalDpi xmlns:a14="http://schemas.microsoft.com/office/drawing/2010/main" val="0"/>
                              </a:ext>
                            </a:extLst>
                          </a:blip>
                          <a:stretch>
                            <a:fillRect/>
                          </a:stretch>
                        </pic:blipFill>
                        <pic:spPr>
                          <a:xfrm>
                            <a:off x="0" y="0"/>
                            <a:ext cx="1256400" cy="770400"/>
                          </a:xfrm>
                          <a:prstGeom prst="rect">
                            <a:avLst/>
                          </a:prstGeom>
                        </pic:spPr>
                      </pic:pic>
                    </a:graphicData>
                  </a:graphic>
                </wp:inline>
              </w:drawing>
            </w:r>
          </w:p>
        </w:tc>
        <w:tc>
          <w:tcPr>
            <w:tcW w:w="1195" w:type="dxa"/>
          </w:tcPr>
          <w:p w:rsidR="00F70A2B" w:rsidRPr="00463BA9" w:rsidRDefault="00F70A2B"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br/>
              <w:t>USB</w:t>
            </w:r>
          </w:p>
        </w:tc>
      </w:tr>
      <w:tr w:rsidR="008855D4" w:rsidRPr="00E304E8" w:rsidTr="0058643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8855D4" w:rsidRPr="003559F0" w:rsidRDefault="001B7F89" w:rsidP="00CC6251">
            <w:pPr>
              <w:keepNext w:val="0"/>
              <w:spacing w:after="100"/>
              <w:rPr>
                <w:rFonts w:ascii="FangSong" w:eastAsia="FangSong" w:hAnsi="FangSong"/>
                <w:sz w:val="20"/>
                <w:szCs w:val="20"/>
              </w:rPr>
            </w:pPr>
            <w:r w:rsidRPr="003559F0">
              <w:rPr>
                <w:rFonts w:ascii="FangSong" w:eastAsia="FangSong" w:hAnsi="FangSong"/>
                <w:sz w:val="20"/>
                <w:szCs w:val="20"/>
              </w:rPr>
              <w:t>4</w:t>
            </w:r>
          </w:p>
        </w:tc>
        <w:tc>
          <w:tcPr>
            <w:tcW w:w="4222" w:type="dxa"/>
          </w:tcPr>
          <w:p w:rsidR="008855D4" w:rsidRPr="007753F2" w:rsidRDefault="00040A8F" w:rsidP="00CC6251">
            <w:pPr>
              <w:keepNext w:val="0"/>
              <w:spacing w:after="100"/>
              <w:cnfStyle w:val="000000010000" w:firstRow="0" w:lastRow="0" w:firstColumn="0" w:lastColumn="0" w:oddVBand="0" w:evenVBand="0" w:oddHBand="0" w:evenHBand="1" w:firstRowFirstColumn="0" w:firstRowLastColumn="0" w:lastRowFirstColumn="0" w:lastRowLastColumn="0"/>
              <w:rPr>
                <w:sz w:val="20"/>
                <w:szCs w:val="20"/>
                <w:lang w:val="en-US" w:eastAsia="zh-CN"/>
              </w:rPr>
            </w:pPr>
            <w:r w:rsidRPr="00C102D2">
              <w:rPr>
                <w:rFonts w:ascii="FangSong" w:eastAsia="FangSong" w:hAnsi="FangSong" w:hint="eastAsia"/>
                <w:sz w:val="20"/>
                <w:szCs w:val="20"/>
                <w:lang w:val="en-US" w:eastAsia="zh-CN"/>
              </w:rPr>
              <w:t>S</w:t>
            </w:r>
            <w:r w:rsidRPr="00C102D2">
              <w:rPr>
                <w:rFonts w:ascii="FangSong" w:eastAsia="FangSong" w:hAnsi="FangSong"/>
                <w:sz w:val="20"/>
                <w:szCs w:val="20"/>
                <w:lang w:val="en-US" w:eastAsia="zh-CN"/>
              </w:rPr>
              <w:t>MB</w:t>
            </w:r>
            <w:r w:rsidRPr="00C102D2">
              <w:rPr>
                <w:rFonts w:ascii="FangSong" w:eastAsia="FangSong" w:hAnsi="FangSong" w:hint="eastAsia"/>
                <w:sz w:val="20"/>
                <w:szCs w:val="20"/>
                <w:lang w:val="en-US" w:eastAsia="zh-CN"/>
              </w:rPr>
              <w:t>信号线（SMB至SMB端口格式），长度</w:t>
            </w:r>
            <w:r w:rsidRPr="00C102D2">
              <w:rPr>
                <w:rFonts w:ascii="FangSong" w:eastAsia="FangSong" w:hAnsi="FangSong"/>
                <w:sz w:val="20"/>
                <w:szCs w:val="20"/>
                <w:lang w:val="en-US" w:eastAsia="zh-CN"/>
              </w:rPr>
              <w:t>3</w:t>
            </w:r>
            <w:r w:rsidRPr="00C102D2">
              <w:rPr>
                <w:rFonts w:ascii="FangSong" w:eastAsia="FangSong" w:hAnsi="FangSong" w:hint="eastAsia"/>
                <w:sz w:val="20"/>
                <w:szCs w:val="20"/>
                <w:lang w:val="en-US" w:eastAsia="zh-CN"/>
              </w:rPr>
              <w:t>英尺（约9</w:t>
            </w:r>
            <w:r w:rsidRPr="00C102D2">
              <w:rPr>
                <w:rFonts w:ascii="FangSong" w:eastAsia="FangSong" w:hAnsi="FangSong"/>
                <w:sz w:val="20"/>
                <w:szCs w:val="20"/>
                <w:lang w:val="en-US" w:eastAsia="zh-CN"/>
              </w:rPr>
              <w:t>0</w:t>
            </w:r>
            <w:r w:rsidRPr="00C102D2">
              <w:rPr>
                <w:rFonts w:ascii="FangSong" w:eastAsia="FangSong" w:hAnsi="FangSong" w:hint="eastAsia"/>
                <w:sz w:val="20"/>
                <w:szCs w:val="20"/>
                <w:lang w:val="en-US" w:eastAsia="zh-CN"/>
              </w:rPr>
              <w:t>厘米）</w:t>
            </w:r>
          </w:p>
        </w:tc>
        <w:tc>
          <w:tcPr>
            <w:tcW w:w="2361" w:type="dxa"/>
          </w:tcPr>
          <w:p w:rsidR="008855D4" w:rsidRPr="00E304E8" w:rsidRDefault="008855D4" w:rsidP="00CC6251">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437ED958" wp14:editId="7464EBB1">
                  <wp:extent cx="1075303" cy="8110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to-b-cable.jpg"/>
                          <pic:cNvPicPr/>
                        </pic:nvPicPr>
                        <pic:blipFill>
                          <a:blip r:embed="rId20">
                            <a:extLst>
                              <a:ext uri="{28A0092B-C50C-407E-A947-70E740481C1C}">
                                <a14:useLocalDpi xmlns:a14="http://schemas.microsoft.com/office/drawing/2010/main" val="0"/>
                              </a:ext>
                            </a:extLst>
                          </a:blip>
                          <a:stretch>
                            <a:fillRect/>
                          </a:stretch>
                        </pic:blipFill>
                        <pic:spPr>
                          <a:xfrm>
                            <a:off x="0" y="0"/>
                            <a:ext cx="1077155" cy="812430"/>
                          </a:xfrm>
                          <a:prstGeom prst="rect">
                            <a:avLst/>
                          </a:prstGeom>
                        </pic:spPr>
                      </pic:pic>
                    </a:graphicData>
                  </a:graphic>
                </wp:inline>
              </w:drawing>
            </w:r>
          </w:p>
        </w:tc>
        <w:tc>
          <w:tcPr>
            <w:tcW w:w="1195" w:type="dxa"/>
          </w:tcPr>
          <w:p w:rsidR="008855D4" w:rsidRPr="00463BA9" w:rsidRDefault="008855D4"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br/>
              <w:t>SMB2SMB</w:t>
            </w:r>
          </w:p>
        </w:tc>
      </w:tr>
      <w:tr w:rsidR="001B7F89"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1B7F89" w:rsidRPr="003559F0" w:rsidRDefault="001B7F89" w:rsidP="00CC6251">
            <w:pPr>
              <w:keepNext w:val="0"/>
              <w:spacing w:after="100"/>
              <w:rPr>
                <w:rFonts w:ascii="FangSong" w:eastAsia="FangSong" w:hAnsi="FangSong"/>
                <w:sz w:val="20"/>
                <w:szCs w:val="20"/>
              </w:rPr>
            </w:pPr>
            <w:r w:rsidRPr="003559F0">
              <w:rPr>
                <w:rFonts w:ascii="FangSong" w:eastAsia="FangSong" w:hAnsi="FangSong"/>
                <w:sz w:val="20"/>
                <w:szCs w:val="20"/>
              </w:rPr>
              <w:t>10</w:t>
            </w:r>
          </w:p>
        </w:tc>
        <w:tc>
          <w:tcPr>
            <w:tcW w:w="4222" w:type="dxa"/>
          </w:tcPr>
          <w:p w:rsidR="001B7F89" w:rsidRPr="00C102D2" w:rsidRDefault="00292048"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Pr>
                <w:rFonts w:ascii="FangSong" w:eastAsia="FangSong" w:hAnsi="FangSong" w:hint="eastAsia"/>
                <w:sz w:val="20"/>
                <w:szCs w:val="20"/>
                <w:lang w:val="en-US" w:eastAsia="zh-CN"/>
              </w:rPr>
              <w:t>杜邦线（针</w:t>
            </w:r>
            <w:r w:rsidR="00A0379E" w:rsidRPr="00C102D2">
              <w:rPr>
                <w:rFonts w:ascii="FangSong" w:eastAsia="FangSong" w:hAnsi="FangSong" w:hint="eastAsia"/>
                <w:sz w:val="20"/>
                <w:szCs w:val="20"/>
                <w:lang w:val="en-US" w:eastAsia="zh-CN"/>
              </w:rPr>
              <w:t>-</w:t>
            </w:r>
            <w:r>
              <w:rPr>
                <w:rFonts w:ascii="FangSong" w:eastAsia="FangSong" w:hAnsi="FangSong" w:hint="eastAsia"/>
                <w:sz w:val="20"/>
                <w:szCs w:val="20"/>
                <w:lang w:val="en-US" w:eastAsia="zh-CN"/>
              </w:rPr>
              <w:t>孔</w:t>
            </w:r>
            <w:r w:rsidR="00A0379E" w:rsidRPr="00C102D2">
              <w:rPr>
                <w:rFonts w:ascii="FangSong" w:eastAsia="FangSong" w:hAnsi="FangSong" w:hint="eastAsia"/>
                <w:sz w:val="20"/>
                <w:szCs w:val="20"/>
                <w:lang w:val="en-US" w:eastAsia="zh-CN"/>
              </w:rPr>
              <w:t>端口格式）</w:t>
            </w:r>
          </w:p>
        </w:tc>
        <w:tc>
          <w:tcPr>
            <w:tcW w:w="2361" w:type="dxa"/>
          </w:tcPr>
          <w:p w:rsidR="001B7F89" w:rsidRPr="00E304E8" w:rsidRDefault="001B7F89" w:rsidP="00CC6251">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6633F4E5" wp14:editId="7246EE0C">
                  <wp:extent cx="1260000" cy="24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wires-male-female.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248400"/>
                          </a:xfrm>
                          <a:prstGeom prst="rect">
                            <a:avLst/>
                          </a:prstGeom>
                        </pic:spPr>
                      </pic:pic>
                    </a:graphicData>
                  </a:graphic>
                </wp:inline>
              </w:drawing>
            </w:r>
          </w:p>
        </w:tc>
        <w:tc>
          <w:tcPr>
            <w:tcW w:w="1195" w:type="dxa"/>
          </w:tcPr>
          <w:p w:rsidR="001B7F89" w:rsidRPr="00463BA9" w:rsidRDefault="001B7F89"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p>
        </w:tc>
      </w:tr>
      <w:tr w:rsidR="001B7F89" w:rsidRPr="00E304E8" w:rsidTr="0058643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1B7F89" w:rsidRPr="003559F0" w:rsidRDefault="001B7F89" w:rsidP="00CC6251">
            <w:pPr>
              <w:keepNext w:val="0"/>
              <w:spacing w:after="100"/>
              <w:rPr>
                <w:rFonts w:ascii="FangSong" w:eastAsia="FangSong" w:hAnsi="FangSong"/>
                <w:sz w:val="20"/>
                <w:szCs w:val="20"/>
              </w:rPr>
            </w:pPr>
            <w:r w:rsidRPr="003559F0">
              <w:rPr>
                <w:rFonts w:ascii="FangSong" w:eastAsia="FangSong" w:hAnsi="FangSong"/>
                <w:sz w:val="20"/>
                <w:szCs w:val="20"/>
              </w:rPr>
              <w:t>10</w:t>
            </w:r>
          </w:p>
        </w:tc>
        <w:tc>
          <w:tcPr>
            <w:tcW w:w="4222" w:type="dxa"/>
          </w:tcPr>
          <w:p w:rsidR="001B7F89" w:rsidRPr="00C102D2" w:rsidRDefault="00292048"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Pr>
                <w:rFonts w:ascii="FangSong" w:eastAsia="FangSong" w:hAnsi="FangSong" w:hint="eastAsia"/>
                <w:sz w:val="20"/>
                <w:szCs w:val="20"/>
                <w:lang w:val="en-US" w:eastAsia="zh-CN"/>
              </w:rPr>
              <w:t>杜邦线（孔</w:t>
            </w:r>
            <w:r w:rsidR="00A0379E" w:rsidRPr="00C102D2">
              <w:rPr>
                <w:rFonts w:ascii="FangSong" w:eastAsia="FangSong" w:hAnsi="FangSong" w:hint="eastAsia"/>
                <w:sz w:val="20"/>
                <w:szCs w:val="20"/>
                <w:lang w:val="en-US" w:eastAsia="zh-CN"/>
              </w:rPr>
              <w:t>-孔端口格式）</w:t>
            </w:r>
          </w:p>
        </w:tc>
        <w:tc>
          <w:tcPr>
            <w:tcW w:w="2361" w:type="dxa"/>
          </w:tcPr>
          <w:p w:rsidR="001B7F89" w:rsidRPr="00E304E8" w:rsidRDefault="001B7F89" w:rsidP="00CC6251">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57AA7FF9" wp14:editId="42FC474D">
                  <wp:extent cx="1260000" cy="24674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wires-male-female.png"/>
                          <pic:cNvPicPr/>
                        </pic:nvPicPr>
                        <pic:blipFill>
                          <a:blip r:embed="rId22">
                            <a:extLst>
                              <a:ext uri="{28A0092B-C50C-407E-A947-70E740481C1C}">
                                <a14:useLocalDpi xmlns:a14="http://schemas.microsoft.com/office/drawing/2010/main" val="0"/>
                              </a:ext>
                            </a:extLst>
                          </a:blip>
                          <a:stretch>
                            <a:fillRect/>
                          </a:stretch>
                        </pic:blipFill>
                        <pic:spPr>
                          <a:xfrm>
                            <a:off x="0" y="0"/>
                            <a:ext cx="1260000" cy="246749"/>
                          </a:xfrm>
                          <a:prstGeom prst="rect">
                            <a:avLst/>
                          </a:prstGeom>
                        </pic:spPr>
                      </pic:pic>
                    </a:graphicData>
                  </a:graphic>
                </wp:inline>
              </w:drawing>
            </w:r>
          </w:p>
        </w:tc>
        <w:tc>
          <w:tcPr>
            <w:tcW w:w="1195" w:type="dxa"/>
          </w:tcPr>
          <w:p w:rsidR="001B7F89" w:rsidRPr="00463BA9" w:rsidRDefault="001B7F89"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p>
        </w:tc>
      </w:tr>
      <w:tr w:rsidR="00EA0015"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EA0015" w:rsidRPr="003559F0" w:rsidRDefault="00EA0015" w:rsidP="00CC6251">
            <w:pPr>
              <w:keepNext w:val="0"/>
              <w:spacing w:after="100"/>
              <w:rPr>
                <w:rFonts w:ascii="FangSong" w:eastAsia="FangSong" w:hAnsi="FangSong"/>
                <w:sz w:val="20"/>
                <w:szCs w:val="20"/>
              </w:rPr>
            </w:pPr>
            <w:r w:rsidRPr="003559F0">
              <w:rPr>
                <w:rFonts w:ascii="FangSong" w:eastAsia="FangSong" w:hAnsi="FangSong"/>
                <w:sz w:val="20"/>
                <w:szCs w:val="20"/>
              </w:rPr>
              <w:t>10</w:t>
            </w:r>
          </w:p>
        </w:tc>
        <w:tc>
          <w:tcPr>
            <w:tcW w:w="4222" w:type="dxa"/>
          </w:tcPr>
          <w:p w:rsidR="00EA0015" w:rsidRPr="00C102D2" w:rsidRDefault="00292048"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Pr>
                <w:rFonts w:ascii="FangSong" w:eastAsia="FangSong" w:hAnsi="FangSong" w:hint="eastAsia"/>
                <w:sz w:val="20"/>
                <w:szCs w:val="20"/>
                <w:lang w:val="en-US" w:eastAsia="zh-CN"/>
              </w:rPr>
              <w:t>杜邦线（针</w:t>
            </w:r>
            <w:r w:rsidR="00A0379E" w:rsidRPr="00C102D2">
              <w:rPr>
                <w:rFonts w:ascii="FangSong" w:eastAsia="FangSong" w:hAnsi="FangSong" w:hint="eastAsia"/>
                <w:sz w:val="20"/>
                <w:szCs w:val="20"/>
                <w:lang w:val="en-US" w:eastAsia="zh-CN"/>
              </w:rPr>
              <w:t>-</w:t>
            </w:r>
            <w:r>
              <w:rPr>
                <w:rFonts w:ascii="FangSong" w:eastAsia="FangSong" w:hAnsi="FangSong" w:hint="eastAsia"/>
                <w:sz w:val="20"/>
                <w:szCs w:val="20"/>
                <w:lang w:val="en-US" w:eastAsia="zh-CN"/>
              </w:rPr>
              <w:t>针</w:t>
            </w:r>
            <w:r w:rsidR="00A0379E" w:rsidRPr="00C102D2">
              <w:rPr>
                <w:rFonts w:ascii="FangSong" w:eastAsia="FangSong" w:hAnsi="FangSong" w:hint="eastAsia"/>
                <w:sz w:val="20"/>
                <w:szCs w:val="20"/>
                <w:lang w:val="en-US" w:eastAsia="zh-CN"/>
              </w:rPr>
              <w:t>端口格式）</w:t>
            </w:r>
          </w:p>
        </w:tc>
        <w:tc>
          <w:tcPr>
            <w:tcW w:w="2361" w:type="dxa"/>
          </w:tcPr>
          <w:p w:rsidR="00EA0015" w:rsidRDefault="00EA0015" w:rsidP="00CC6251">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A0015">
              <w:rPr>
                <w:noProof/>
                <w:sz w:val="20"/>
                <w:szCs w:val="20"/>
                <w:lang w:eastAsia="zh-CN"/>
              </w:rPr>
              <w:drawing>
                <wp:inline distT="0" distB="0" distL="0" distR="0" wp14:anchorId="05838B57" wp14:editId="5DA0B6EE">
                  <wp:extent cx="1593850" cy="412098"/>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4992" cy="435663"/>
                          </a:xfrm>
                          <a:prstGeom prst="rect">
                            <a:avLst/>
                          </a:prstGeom>
                        </pic:spPr>
                      </pic:pic>
                    </a:graphicData>
                  </a:graphic>
                </wp:inline>
              </w:drawing>
            </w:r>
          </w:p>
        </w:tc>
        <w:tc>
          <w:tcPr>
            <w:tcW w:w="1195" w:type="dxa"/>
          </w:tcPr>
          <w:p w:rsidR="00EA0015" w:rsidRPr="00463BA9" w:rsidRDefault="00EA0015"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p>
        </w:tc>
      </w:tr>
      <w:tr w:rsidR="00620EEC" w:rsidRPr="00E304E8" w:rsidTr="0058643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620EEC" w:rsidRDefault="00620EEC" w:rsidP="00CC6251">
            <w:pPr>
              <w:keepNext w:val="0"/>
              <w:spacing w:after="100"/>
              <w:rPr>
                <w:sz w:val="20"/>
                <w:szCs w:val="20"/>
              </w:rPr>
            </w:pPr>
            <w:r>
              <w:rPr>
                <w:sz w:val="20"/>
                <w:szCs w:val="20"/>
              </w:rPr>
              <w:lastRenderedPageBreak/>
              <w:t>4</w:t>
            </w:r>
          </w:p>
        </w:tc>
        <w:tc>
          <w:tcPr>
            <w:tcW w:w="4222" w:type="dxa"/>
          </w:tcPr>
          <w:p w:rsidR="00620EEC" w:rsidRPr="00463BA9" w:rsidRDefault="006D7F38"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463BA9">
              <w:rPr>
                <w:rFonts w:ascii="FangSong" w:eastAsia="FangSong" w:hAnsi="FangSong" w:hint="eastAsia"/>
                <w:sz w:val="20"/>
                <w:szCs w:val="20"/>
                <w:lang w:val="en-US" w:eastAsia="zh-CN"/>
              </w:rPr>
              <w:t>输出阻抗适配器，5</w:t>
            </w:r>
            <w:r w:rsidRPr="00463BA9">
              <w:rPr>
                <w:rFonts w:ascii="FangSong" w:eastAsia="FangSong" w:hAnsi="FangSong"/>
                <w:sz w:val="20"/>
                <w:szCs w:val="20"/>
                <w:lang w:val="en-US" w:eastAsia="zh-CN"/>
              </w:rPr>
              <w:t>0</w:t>
            </w:r>
            <w:r w:rsidRPr="00463BA9">
              <w:rPr>
                <w:rFonts w:ascii="FangSong" w:eastAsia="FangSong" w:hAnsi="FangSong" w:hint="eastAsia"/>
                <w:sz w:val="20"/>
                <w:szCs w:val="20"/>
                <w:lang w:val="en-US" w:eastAsia="zh-CN"/>
              </w:rPr>
              <w:t>欧姆阻抗</w:t>
            </w:r>
          </w:p>
        </w:tc>
        <w:tc>
          <w:tcPr>
            <w:tcW w:w="2361" w:type="dxa"/>
          </w:tcPr>
          <w:p w:rsidR="00620EEC" w:rsidRDefault="00620EEC" w:rsidP="00CC6251">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7747282E" wp14:editId="7FDD58AE">
                  <wp:extent cx="1285200"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dapter-smb-50ohm-w240.png"/>
                          <pic:cNvPicPr/>
                        </pic:nvPicPr>
                        <pic:blipFill>
                          <a:blip r:embed="rId24">
                            <a:extLst>
                              <a:ext uri="{28A0092B-C50C-407E-A947-70E740481C1C}">
                                <a14:useLocalDpi xmlns:a14="http://schemas.microsoft.com/office/drawing/2010/main" val="0"/>
                              </a:ext>
                            </a:extLst>
                          </a:blip>
                          <a:stretch>
                            <a:fillRect/>
                          </a:stretch>
                        </pic:blipFill>
                        <pic:spPr>
                          <a:xfrm>
                            <a:off x="0" y="0"/>
                            <a:ext cx="1285200" cy="648000"/>
                          </a:xfrm>
                          <a:prstGeom prst="rect">
                            <a:avLst/>
                          </a:prstGeom>
                        </pic:spPr>
                      </pic:pic>
                    </a:graphicData>
                  </a:graphic>
                </wp:inline>
              </w:drawing>
            </w:r>
          </w:p>
        </w:tc>
        <w:tc>
          <w:tcPr>
            <w:tcW w:w="1195" w:type="dxa"/>
          </w:tcPr>
          <w:p w:rsidR="00620EEC" w:rsidRPr="00463BA9" w:rsidRDefault="00EE072C"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t>R</w:t>
            </w:r>
            <w:r w:rsidR="004F2444" w:rsidRPr="00463BA9">
              <w:rPr>
                <w:rFonts w:ascii="FangSong" w:eastAsia="FangSong" w:hAnsi="FangSong"/>
                <w:sz w:val="20"/>
                <w:szCs w:val="20"/>
              </w:rPr>
              <w:t>50</w:t>
            </w:r>
          </w:p>
        </w:tc>
      </w:tr>
      <w:tr w:rsidR="00955D27"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955D27" w:rsidRDefault="00955D27" w:rsidP="00CC6251">
            <w:pPr>
              <w:keepNext w:val="0"/>
              <w:spacing w:after="100"/>
              <w:rPr>
                <w:sz w:val="20"/>
                <w:szCs w:val="20"/>
              </w:rPr>
            </w:pPr>
            <w:r>
              <w:rPr>
                <w:sz w:val="20"/>
                <w:szCs w:val="20"/>
              </w:rPr>
              <w:t>1</w:t>
            </w:r>
          </w:p>
        </w:tc>
        <w:tc>
          <w:tcPr>
            <w:tcW w:w="4222" w:type="dxa"/>
          </w:tcPr>
          <w:p w:rsidR="00955D27" w:rsidRPr="00463BA9" w:rsidRDefault="00FF2A99"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463BA9">
              <w:rPr>
                <w:rFonts w:ascii="FangSong" w:eastAsia="FangSong" w:hAnsi="FangSong" w:hint="eastAsia"/>
                <w:sz w:val="20"/>
                <w:szCs w:val="20"/>
                <w:lang w:eastAsia="zh-CN"/>
              </w:rPr>
              <w:t>GPIO扩展板</w:t>
            </w:r>
          </w:p>
        </w:tc>
        <w:tc>
          <w:tcPr>
            <w:tcW w:w="2361" w:type="dxa"/>
          </w:tcPr>
          <w:p w:rsidR="00955D27" w:rsidRDefault="00473929" w:rsidP="00CC6251">
            <w:pPr>
              <w:keepNext w:val="0"/>
              <w:spacing w:after="100"/>
              <w:ind w:right="100"/>
              <w:jc w:val="center"/>
              <w:cnfStyle w:val="000000100000" w:firstRow="0" w:lastRow="0" w:firstColumn="0" w:lastColumn="0" w:oddVBand="0" w:evenVBand="0" w:oddHBand="1" w:evenHBand="0" w:firstRowFirstColumn="0" w:firstRowLastColumn="0" w:lastRowFirstColumn="0" w:lastRowLastColumn="0"/>
              <w:rPr>
                <w:noProof/>
                <w:sz w:val="20"/>
                <w:szCs w:val="20"/>
                <w:lang w:eastAsia="zh-CN"/>
              </w:rPr>
            </w:pPr>
            <w:r w:rsidRPr="00473929">
              <w:rPr>
                <w:noProof/>
                <w:sz w:val="20"/>
                <w:szCs w:val="20"/>
                <w:lang w:eastAsia="zh-CN"/>
              </w:rPr>
              <w:drawing>
                <wp:inline distT="0" distB="0" distL="0" distR="0" wp14:anchorId="3226BFB0" wp14:editId="13948B8C">
                  <wp:extent cx="1485900" cy="1278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85900" cy="1278565"/>
                          </a:xfrm>
                          <a:prstGeom prst="rect">
                            <a:avLst/>
                          </a:prstGeom>
                        </pic:spPr>
                      </pic:pic>
                    </a:graphicData>
                  </a:graphic>
                </wp:inline>
              </w:drawing>
            </w:r>
          </w:p>
        </w:tc>
        <w:tc>
          <w:tcPr>
            <w:tcW w:w="1195" w:type="dxa"/>
          </w:tcPr>
          <w:p w:rsidR="00955D27" w:rsidRPr="00463BA9" w:rsidRDefault="00473929"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t>B</w:t>
            </w:r>
            <w:r w:rsidR="00B569DE" w:rsidRPr="00463BA9">
              <w:rPr>
                <w:rFonts w:ascii="FangSong" w:eastAsia="FangSong" w:hAnsi="FangSong"/>
                <w:sz w:val="20"/>
                <w:szCs w:val="20"/>
              </w:rPr>
              <w:t>o</w:t>
            </w:r>
            <w:r w:rsidRPr="00463BA9">
              <w:rPr>
                <w:rFonts w:ascii="FangSong" w:eastAsia="FangSong" w:hAnsi="FangSong"/>
                <w:sz w:val="20"/>
                <w:szCs w:val="20"/>
              </w:rPr>
              <w:t>B</w:t>
            </w:r>
          </w:p>
        </w:tc>
      </w:tr>
      <w:tr w:rsidR="00D602E4" w:rsidRPr="00E304E8" w:rsidTr="0058643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D602E4" w:rsidRDefault="00D602E4" w:rsidP="00CC6251">
            <w:pPr>
              <w:keepNext w:val="0"/>
              <w:spacing w:after="100"/>
              <w:rPr>
                <w:sz w:val="20"/>
                <w:szCs w:val="20"/>
              </w:rPr>
            </w:pPr>
            <w:r>
              <w:rPr>
                <w:sz w:val="20"/>
                <w:szCs w:val="20"/>
              </w:rPr>
              <w:t>1</w:t>
            </w:r>
          </w:p>
        </w:tc>
        <w:tc>
          <w:tcPr>
            <w:tcW w:w="4222" w:type="dxa"/>
          </w:tcPr>
          <w:p w:rsidR="002E19E6" w:rsidRPr="00463BA9" w:rsidRDefault="00FF2A99"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463BA9">
              <w:rPr>
                <w:rFonts w:ascii="FangSong" w:eastAsia="FangSong" w:hAnsi="FangSong" w:hint="eastAsia"/>
                <w:sz w:val="20"/>
                <w:szCs w:val="20"/>
                <w:lang w:eastAsia="zh-CN"/>
              </w:rPr>
              <w:t>含软件开发包（</w:t>
            </w:r>
            <w:r w:rsidRPr="00463BA9">
              <w:rPr>
                <w:rFonts w:ascii="FangSong" w:eastAsia="FangSong" w:hAnsi="FangSong"/>
                <w:sz w:val="20"/>
                <w:szCs w:val="20"/>
                <w:lang w:eastAsia="zh-CN"/>
              </w:rPr>
              <w:t>SDK</w:t>
            </w:r>
            <w:r w:rsidRPr="00463BA9">
              <w:rPr>
                <w:rFonts w:ascii="FangSong" w:eastAsia="FangSong" w:hAnsi="FangSong" w:hint="eastAsia"/>
                <w:sz w:val="20"/>
                <w:szCs w:val="20"/>
                <w:lang w:eastAsia="zh-CN"/>
              </w:rPr>
              <w:t>）的</w:t>
            </w:r>
            <w:r w:rsidRPr="00463BA9">
              <w:rPr>
                <w:rFonts w:ascii="FangSong" w:eastAsia="FangSong" w:hAnsi="FangSong"/>
                <w:sz w:val="20"/>
                <w:szCs w:val="20"/>
                <w:lang w:eastAsia="zh-CN"/>
              </w:rPr>
              <w:t>U</w:t>
            </w:r>
            <w:r w:rsidRPr="00463BA9">
              <w:rPr>
                <w:rFonts w:ascii="FangSong" w:eastAsia="FangSong" w:hAnsi="FangSong" w:hint="eastAsia"/>
                <w:sz w:val="20"/>
                <w:szCs w:val="20"/>
                <w:lang w:eastAsia="zh-CN"/>
              </w:rPr>
              <w:t>盘</w:t>
            </w:r>
          </w:p>
          <w:p w:rsidR="00D602E4" w:rsidRPr="00463BA9" w:rsidRDefault="00D602E4"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p>
        </w:tc>
        <w:tc>
          <w:tcPr>
            <w:tcW w:w="2361" w:type="dxa"/>
          </w:tcPr>
          <w:p w:rsidR="00D602E4" w:rsidRPr="00473929" w:rsidRDefault="00D602E4" w:rsidP="00CC6251">
            <w:pPr>
              <w:keepNext w:val="0"/>
              <w:spacing w:after="100"/>
              <w:ind w:right="100"/>
              <w:jc w:val="right"/>
              <w:cnfStyle w:val="000000010000" w:firstRow="0" w:lastRow="0" w:firstColumn="0" w:lastColumn="0" w:oddVBand="0" w:evenVBand="0" w:oddHBand="0" w:evenHBand="1" w:firstRowFirstColumn="0" w:firstRowLastColumn="0" w:lastRowFirstColumn="0" w:lastRowLastColumn="0"/>
              <w:rPr>
                <w:noProof/>
                <w:sz w:val="20"/>
                <w:szCs w:val="20"/>
                <w:lang w:eastAsia="zh-CN"/>
              </w:rPr>
            </w:pPr>
            <w:r>
              <w:rPr>
                <w:lang w:val="en-US"/>
              </w:rPr>
              <w:object w:dxaOrig="6135"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43.5pt;height:61.55pt" o:ole="">
                  <v:imagedata r:id="rId26" o:title=""/>
                </v:shape>
                <o:OLEObject Type="Embed" ProgID="PBrush" ShapeID="_x0000_i1112" DrawAspect="Content" ObjectID="_1675718216" r:id="rId27"/>
              </w:object>
            </w:r>
          </w:p>
        </w:tc>
        <w:tc>
          <w:tcPr>
            <w:tcW w:w="1195" w:type="dxa"/>
          </w:tcPr>
          <w:p w:rsidR="00D602E4" w:rsidRPr="00463BA9" w:rsidRDefault="00D602E4" w:rsidP="00CC6251">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463BA9">
              <w:rPr>
                <w:rFonts w:ascii="FangSong" w:eastAsia="FangSong" w:hAnsi="FangSong"/>
                <w:sz w:val="20"/>
                <w:szCs w:val="20"/>
              </w:rPr>
              <w:t>SDK</w:t>
            </w:r>
          </w:p>
        </w:tc>
      </w:tr>
      <w:tr w:rsidR="00F70A2B" w:rsidRPr="00E304E8" w:rsidTr="0058643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28" w:type="dxa"/>
          </w:tcPr>
          <w:p w:rsidR="006979BC" w:rsidRPr="00E304E8" w:rsidRDefault="007618D2" w:rsidP="00CC6251">
            <w:pPr>
              <w:keepNext w:val="0"/>
              <w:spacing w:after="100"/>
              <w:rPr>
                <w:sz w:val="20"/>
                <w:szCs w:val="20"/>
              </w:rPr>
            </w:pPr>
            <w:r>
              <w:rPr>
                <w:sz w:val="20"/>
                <w:szCs w:val="20"/>
              </w:rPr>
              <w:t>-</w:t>
            </w:r>
          </w:p>
        </w:tc>
        <w:tc>
          <w:tcPr>
            <w:tcW w:w="4222" w:type="dxa"/>
          </w:tcPr>
          <w:p w:rsidR="006979BC" w:rsidRPr="00463BA9" w:rsidRDefault="002B6760" w:rsidP="00CC6251">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463BA9">
              <w:rPr>
                <w:rFonts w:ascii="FangSong" w:eastAsia="FangSong" w:hAnsi="FangSong" w:hint="eastAsia"/>
                <w:sz w:val="20"/>
                <w:szCs w:val="20"/>
                <w:lang w:val="en-US" w:eastAsia="zh-CN"/>
              </w:rPr>
              <w:t>此“快速入门说明”文档</w:t>
            </w:r>
          </w:p>
        </w:tc>
        <w:tc>
          <w:tcPr>
            <w:tcW w:w="2361" w:type="dxa"/>
          </w:tcPr>
          <w:p w:rsidR="006979BC" w:rsidRPr="007753F2" w:rsidRDefault="006979BC" w:rsidP="00CC6251">
            <w:pPr>
              <w:keepNext w:val="0"/>
              <w:spacing w:after="100"/>
              <w:jc w:val="right"/>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95" w:type="dxa"/>
          </w:tcPr>
          <w:p w:rsidR="006979BC" w:rsidRPr="007753F2" w:rsidRDefault="006979BC" w:rsidP="00CC6251">
            <w:pPr>
              <w:keepNext w:val="0"/>
              <w:spacing w:after="100"/>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rsidR="00530D0E" w:rsidRDefault="0053274E" w:rsidP="00BC3BF8">
      <w:pPr>
        <w:rPr>
          <w:rFonts w:ascii="FangSong" w:eastAsia="FangSong" w:hAnsi="FangSong"/>
          <w:lang w:eastAsia="zh-CN"/>
        </w:rPr>
      </w:pPr>
      <w:r w:rsidRPr="00E363F5">
        <w:rPr>
          <w:vertAlign w:val="superscript"/>
          <w:lang w:eastAsia="zh-CN"/>
        </w:rPr>
        <w:t>[</w:t>
      </w:r>
      <w:r w:rsidR="001647EE">
        <w:rPr>
          <w:vertAlign w:val="superscript"/>
          <w:lang w:eastAsia="zh-CN"/>
        </w:rPr>
        <w:t>1</w:t>
      </w:r>
      <w:r w:rsidRPr="00E363F5">
        <w:rPr>
          <w:vertAlign w:val="superscript"/>
          <w:lang w:eastAsia="zh-CN"/>
        </w:rPr>
        <w:t>]</w:t>
      </w:r>
      <w:r>
        <w:rPr>
          <w:lang w:eastAsia="zh-CN"/>
        </w:rPr>
        <w:t xml:space="preserve"> </w:t>
      </w:r>
      <w:r w:rsidR="00463BA9" w:rsidRPr="00463BA9">
        <w:rPr>
          <w:rFonts w:ascii="FangSong" w:eastAsia="FangSong" w:hAnsi="FangSong" w:hint="eastAsia"/>
          <w:lang w:eastAsia="zh-CN"/>
        </w:rPr>
        <w:t>正文中可能会使用此缩写来指代相应的配件。</w:t>
      </w:r>
    </w:p>
    <w:p w:rsidR="00D52704" w:rsidRDefault="00D52704" w:rsidP="00BC3BF8">
      <w:pPr>
        <w:rPr>
          <w:lang w:eastAsia="zh-CN"/>
        </w:rPr>
      </w:pPr>
      <w:bookmarkStart w:id="1" w:name="_GoBack"/>
      <w:bookmarkEnd w:id="1"/>
      <w:r>
        <w:rPr>
          <w:lang w:eastAsia="zh-CN"/>
        </w:rPr>
        <w:br w:type="page"/>
      </w:r>
    </w:p>
    <w:p w:rsidR="000C6273" w:rsidRDefault="00D64970" w:rsidP="00F31627">
      <w:pPr>
        <w:pStyle w:val="Heading1Paged"/>
        <w:rPr>
          <w:lang w:eastAsia="zh-CN"/>
        </w:rPr>
      </w:pPr>
      <w:bookmarkStart w:id="2" w:name="_Toc65102207"/>
      <w:r>
        <w:rPr>
          <w:rFonts w:hint="eastAsia"/>
          <w:lang w:eastAsia="zh-CN"/>
        </w:rPr>
        <w:lastRenderedPageBreak/>
        <w:t>产品功能概述</w:t>
      </w:r>
      <w:bookmarkEnd w:id="2"/>
    </w:p>
    <w:p w:rsidR="00360054" w:rsidRPr="00360054" w:rsidRDefault="00360054" w:rsidP="000C6273">
      <w:pPr>
        <w:rPr>
          <w:rFonts w:ascii="FangSong" w:eastAsia="FangSong" w:hAnsi="FangSong"/>
          <w:lang w:eastAsia="zh-CN"/>
        </w:rPr>
      </w:pPr>
      <w:r w:rsidRPr="00360054">
        <w:rPr>
          <w:rFonts w:ascii="FangSong" w:eastAsia="FangSong" w:hAnsi="FangSong" w:hint="eastAsia"/>
          <w:lang w:eastAsia="zh-CN"/>
        </w:rPr>
        <w:t>Spider是为嵌入式系统目标而设计的高性能通用硬件平台。在侧信道分析（SCA）和故障注入（FI）方面均可找到恰到的应用情景。</w:t>
      </w:r>
    </w:p>
    <w:p w:rsidR="00360054" w:rsidRDefault="00360054" w:rsidP="000C6273">
      <w:pPr>
        <w:rPr>
          <w:rFonts w:ascii="FangSong" w:eastAsia="FangSong" w:hAnsi="FangSong"/>
          <w:lang w:eastAsia="zh-CN"/>
        </w:rPr>
      </w:pPr>
      <w:r w:rsidRPr="005D4683">
        <w:rPr>
          <w:rFonts w:ascii="FangSong" w:eastAsia="FangSong" w:hAnsi="FangSong" w:hint="eastAsia"/>
          <w:lang w:eastAsia="zh-CN"/>
        </w:rPr>
        <w:t>Spider</w:t>
      </w:r>
      <w:r w:rsidR="002552ED" w:rsidRPr="005D4683">
        <w:rPr>
          <w:rFonts w:ascii="FangSong" w:eastAsia="FangSong" w:hAnsi="FangSong" w:hint="eastAsia"/>
          <w:lang w:eastAsia="zh-CN"/>
        </w:rPr>
        <w:t>支持一些嵌入式系统中常见的小协议总线，如JTAG，I2C和SPI协议。也因此，可以在很多情景下直接实现与目标的通讯和并提供精准的与协议关联的触发信号，从而为侧信道分析信号采集和故障注入提供时机前提。</w:t>
      </w:r>
    </w:p>
    <w:p w:rsidR="00B15621" w:rsidRDefault="00B15621" w:rsidP="00B15621">
      <w:pPr>
        <w:rPr>
          <w:rFonts w:ascii="FangSong" w:eastAsia="FangSong" w:hAnsi="FangSong"/>
          <w:lang w:eastAsia="zh-CN"/>
        </w:rPr>
      </w:pPr>
      <w:r>
        <w:rPr>
          <w:noProof/>
          <w:lang w:eastAsia="zh-CN"/>
        </w:rPr>
        <w:drawing>
          <wp:inline distT="0" distB="0" distL="0" distR="0" wp14:anchorId="1F643963" wp14:editId="62FA5810">
            <wp:extent cx="5585460" cy="357511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5460" cy="3575111"/>
                    </a:xfrm>
                    <a:prstGeom prst="rect">
                      <a:avLst/>
                    </a:prstGeom>
                  </pic:spPr>
                </pic:pic>
              </a:graphicData>
            </a:graphic>
          </wp:inline>
        </w:drawing>
      </w:r>
    </w:p>
    <w:p w:rsidR="00B15621" w:rsidRPr="00B15621" w:rsidRDefault="00B15621" w:rsidP="00B15621">
      <w:pPr>
        <w:pStyle w:val="Caption"/>
        <w:rPr>
          <w:rFonts w:hint="eastAsia"/>
          <w:lang w:eastAsia="zh-CN"/>
        </w:rPr>
      </w:pPr>
      <w:r>
        <w:rPr>
          <w:lang w:eastAsia="zh-CN"/>
        </w:rPr>
        <w:t xml:space="preserve">Figure </w:t>
      </w:r>
      <w:r>
        <w:fldChar w:fldCharType="begin"/>
      </w:r>
      <w:r>
        <w:rPr>
          <w:lang w:eastAsia="zh-CN"/>
        </w:rPr>
        <w:instrText xml:space="preserve"> SEQ Figure \* ARABIC </w:instrText>
      </w:r>
      <w:r>
        <w:fldChar w:fldCharType="separate"/>
      </w:r>
      <w:r w:rsidR="000E799E">
        <w:rPr>
          <w:noProof/>
          <w:lang w:eastAsia="zh-CN"/>
        </w:rPr>
        <w:t>1</w:t>
      </w:r>
      <w:r>
        <w:rPr>
          <w:noProof/>
        </w:rPr>
        <w:fldChar w:fldCharType="end"/>
      </w:r>
      <w:r>
        <w:rPr>
          <w:lang w:eastAsia="zh-CN"/>
        </w:rPr>
        <w:t xml:space="preserve"> </w:t>
      </w:r>
      <w:r>
        <w:rPr>
          <w:rFonts w:hint="eastAsia"/>
          <w:lang w:eastAsia="zh-CN"/>
        </w:rPr>
        <w:t>Spider</w:t>
      </w:r>
      <w:r>
        <w:rPr>
          <w:rFonts w:hint="eastAsia"/>
          <w:lang w:eastAsia="zh-CN"/>
        </w:rPr>
        <w:t>系统架构框图</w:t>
      </w:r>
    </w:p>
    <w:p w:rsidR="00814437" w:rsidRPr="005D4683" w:rsidRDefault="00814437" w:rsidP="00D11EF7">
      <w:pPr>
        <w:rPr>
          <w:rFonts w:ascii="FangSong" w:eastAsia="FangSong" w:hAnsi="FangSong"/>
          <w:lang w:eastAsia="zh-CN"/>
        </w:rPr>
      </w:pPr>
      <w:r w:rsidRPr="005D4683">
        <w:rPr>
          <w:rFonts w:ascii="FangSong" w:eastAsia="FangSong" w:hAnsi="FangSong" w:hint="eastAsia"/>
          <w:lang w:eastAsia="zh-CN"/>
        </w:rPr>
        <w:t>每个Spider设备包含两个有限状态机处理核心，每个核心拥有32比特专属GPIO信号，并可驱动设备的毛刺输出端口。用户可对每个核心进行单独编程，使其对内部和外部的信号反应，发生状态跳转，并改变GPIO或毛刺输出电压的状态。此外，S</w:t>
      </w:r>
      <w:r w:rsidRPr="005D4683">
        <w:rPr>
          <w:rFonts w:ascii="FangSong" w:eastAsia="FangSong" w:hAnsi="FangSong"/>
          <w:lang w:eastAsia="zh-CN"/>
        </w:rPr>
        <w:t>p</w:t>
      </w:r>
      <w:r w:rsidRPr="005D4683">
        <w:rPr>
          <w:rFonts w:ascii="FangSong" w:eastAsia="FangSong" w:hAnsi="FangSong" w:hint="eastAsia"/>
          <w:lang w:eastAsia="zh-CN"/>
        </w:rPr>
        <w:t>ider还提供6个独立可编程的电压输出信号，和2通道全双工异步串口。</w:t>
      </w:r>
    </w:p>
    <w:p w:rsidR="00E07F82" w:rsidRDefault="00814437" w:rsidP="00E07F82">
      <w:pPr>
        <w:rPr>
          <w:lang w:eastAsia="zh-CN"/>
        </w:rPr>
      </w:pPr>
      <w:r w:rsidRPr="005D4683">
        <w:rPr>
          <w:rFonts w:ascii="FangSong" w:eastAsia="FangSong" w:hAnsi="FangSong" w:hint="eastAsia"/>
          <w:lang w:eastAsia="zh-CN"/>
        </w:rPr>
        <w:t>用户可通过I</w:t>
      </w:r>
      <w:r w:rsidRPr="005D4683">
        <w:rPr>
          <w:rFonts w:ascii="FangSong" w:eastAsia="FangSong" w:hAnsi="FangSong"/>
          <w:lang w:eastAsia="zh-CN"/>
        </w:rPr>
        <w:t>nspector</w:t>
      </w:r>
      <w:r w:rsidRPr="005D4683">
        <w:rPr>
          <w:rFonts w:ascii="FangSong" w:eastAsia="FangSong" w:hAnsi="FangSong" w:hint="eastAsia"/>
          <w:lang w:eastAsia="zh-CN"/>
        </w:rPr>
        <w:t>的Java接口或使用独立的Python接口对Spider进行编程。</w:t>
      </w:r>
      <w:r w:rsidR="00E07F82">
        <w:rPr>
          <w:lang w:eastAsia="zh-CN"/>
        </w:rPr>
        <w:br w:type="page"/>
      </w:r>
    </w:p>
    <w:p w:rsidR="0021002B" w:rsidRDefault="008976CF" w:rsidP="00E64C1D">
      <w:pPr>
        <w:pStyle w:val="Heading1Paged"/>
        <w:rPr>
          <w:lang w:eastAsia="zh-CN"/>
        </w:rPr>
      </w:pPr>
      <w:bookmarkStart w:id="3" w:name="_Toc65102208"/>
      <w:r>
        <w:rPr>
          <w:rFonts w:hint="eastAsia"/>
          <w:lang w:eastAsia="zh-CN"/>
        </w:rPr>
        <w:lastRenderedPageBreak/>
        <w:t>如何搭建设备</w:t>
      </w:r>
      <w:bookmarkEnd w:id="3"/>
    </w:p>
    <w:p w:rsidR="00E64C1D" w:rsidRDefault="006D4750" w:rsidP="00E64C1D">
      <w:pPr>
        <w:pStyle w:val="Heading2"/>
        <w:rPr>
          <w:lang w:eastAsia="zh-CN"/>
        </w:rPr>
      </w:pPr>
      <w:r>
        <w:rPr>
          <w:rFonts w:hint="eastAsia"/>
          <w:lang w:eastAsia="zh-CN"/>
        </w:rPr>
        <w:t>在故障注入（FI）情景下生成电压毛刺</w:t>
      </w:r>
    </w:p>
    <w:p w:rsidR="00FA43CD" w:rsidRPr="0063500E" w:rsidRDefault="00461643" w:rsidP="00FA43CD">
      <w:pPr>
        <w:rPr>
          <w:rFonts w:ascii="FangSong" w:eastAsia="FangSong" w:hAnsi="FangSong"/>
          <w:lang w:eastAsia="zh-CN"/>
        </w:rPr>
      </w:pPr>
      <w:r>
        <w:rPr>
          <w:rFonts w:ascii="FangSong" w:eastAsia="FangSong" w:hAnsi="FangSong" w:hint="eastAsia"/>
          <w:lang w:eastAsia="zh-CN"/>
        </w:rPr>
        <w:t>在此硬件配置中</w:t>
      </w:r>
      <w:r w:rsidR="008660FF" w:rsidRPr="0063500E">
        <w:rPr>
          <w:rFonts w:ascii="FangSong" w:eastAsia="FangSong" w:hAnsi="FangSong" w:hint="eastAsia"/>
          <w:lang w:eastAsia="zh-CN"/>
        </w:rPr>
        <w:t>，</w:t>
      </w:r>
      <w:r w:rsidR="00FA43CD" w:rsidRPr="0063500E">
        <w:rPr>
          <w:rFonts w:ascii="FangSong" w:eastAsia="FangSong" w:hAnsi="FangSong"/>
          <w:lang w:eastAsia="zh-CN"/>
        </w:rPr>
        <w:t xml:space="preserve"> Spider</w:t>
      </w:r>
      <w:r w:rsidR="008660FF" w:rsidRPr="0063500E">
        <w:rPr>
          <w:rFonts w:ascii="FangSong" w:eastAsia="FangSong" w:hAnsi="FangSong" w:hint="eastAsia"/>
          <w:lang w:eastAsia="zh-CN"/>
        </w:rPr>
        <w:t>通过总线与目标进行通讯，并在符合用户定义的条件时生成电压毛刺。</w:t>
      </w:r>
    </w:p>
    <w:p w:rsidR="00357AD6" w:rsidRPr="0063500E" w:rsidRDefault="008660FF" w:rsidP="00FA43CD">
      <w:pPr>
        <w:rPr>
          <w:rFonts w:ascii="FangSong" w:eastAsia="FangSong" w:hAnsi="FangSong"/>
          <w:lang w:eastAsia="zh-CN"/>
        </w:rPr>
      </w:pPr>
      <w:r w:rsidRPr="0063500E">
        <w:rPr>
          <w:rFonts w:ascii="FangSong" w:eastAsia="FangSong" w:hAnsi="FangSong" w:hint="eastAsia"/>
          <w:lang w:eastAsia="zh-CN"/>
        </w:rPr>
        <w:t>由于Spider的毛刺输出端口输出功率很低，一般会使用电压毛刺放大器来为目标办进行供电。</w:t>
      </w:r>
      <w:r w:rsidR="00357AD6" w:rsidRPr="0063500E">
        <w:rPr>
          <w:rFonts w:ascii="FangSong" w:eastAsia="FangSong" w:hAnsi="FangSong"/>
          <w:lang w:eastAsia="zh-CN"/>
        </w:rPr>
        <w:t xml:space="preserve"> </w:t>
      </w:r>
      <w:r w:rsidRPr="0063500E">
        <w:rPr>
          <w:rFonts w:ascii="FangSong" w:eastAsia="FangSong" w:hAnsi="FangSong" w:hint="eastAsia"/>
          <w:lang w:eastAsia="zh-CN"/>
        </w:rPr>
        <w:t>注意：请在Spider和</w:t>
      </w:r>
      <w:r w:rsidR="00203E50" w:rsidRPr="0063500E">
        <w:rPr>
          <w:rFonts w:ascii="FangSong" w:eastAsia="FangSong" w:hAnsi="FangSong" w:hint="eastAsia"/>
          <w:lang w:eastAsia="zh-CN"/>
        </w:rPr>
        <w:t>毛刺放大器间连接5</w:t>
      </w:r>
      <w:r w:rsidR="00203E50" w:rsidRPr="0063500E">
        <w:rPr>
          <w:rFonts w:ascii="FangSong" w:eastAsia="FangSong" w:hAnsi="FangSong"/>
          <w:lang w:eastAsia="zh-CN"/>
        </w:rPr>
        <w:t>0</w:t>
      </w:r>
      <w:r w:rsidR="00203E50" w:rsidRPr="0063500E">
        <w:rPr>
          <w:rFonts w:ascii="FangSong" w:eastAsia="FangSong" w:hAnsi="FangSong" w:hint="eastAsia"/>
          <w:lang w:eastAsia="zh-CN"/>
        </w:rPr>
        <w:t>欧姆输出阻抗适配器。</w:t>
      </w:r>
    </w:p>
    <w:p w:rsidR="00684C1A" w:rsidRDefault="008029D6" w:rsidP="00684C1A">
      <w:r>
        <w:rPr>
          <w:noProof/>
          <w:lang w:eastAsia="zh-CN"/>
        </w:rPr>
        <w:drawing>
          <wp:inline distT="0" distB="0" distL="0" distR="0" wp14:anchorId="217BF2FE" wp14:editId="2B25BC5D">
            <wp:extent cx="5585457" cy="28857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2-setup-fi-vcglitc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5457" cy="2885752"/>
                    </a:xfrm>
                    <a:prstGeom prst="rect">
                      <a:avLst/>
                    </a:prstGeom>
                  </pic:spPr>
                </pic:pic>
              </a:graphicData>
            </a:graphic>
          </wp:inline>
        </w:drawing>
      </w:r>
    </w:p>
    <w:p w:rsidR="008029D6" w:rsidRPr="008029D6" w:rsidRDefault="00684C1A" w:rsidP="00BF3859">
      <w:pPr>
        <w:pStyle w:val="Caption"/>
        <w:rPr>
          <w:lang w:eastAsia="zh-CN"/>
        </w:rPr>
      </w:pPr>
      <w:r>
        <w:rPr>
          <w:lang w:eastAsia="zh-CN"/>
        </w:rPr>
        <w:t xml:space="preserve">Figure </w:t>
      </w:r>
      <w:r w:rsidR="004F3F99">
        <w:fldChar w:fldCharType="begin"/>
      </w:r>
      <w:r w:rsidR="004F3F99">
        <w:rPr>
          <w:lang w:eastAsia="zh-CN"/>
        </w:rPr>
        <w:instrText xml:space="preserve"> SEQ Figure \* ARABIC </w:instrText>
      </w:r>
      <w:r w:rsidR="004F3F99">
        <w:fldChar w:fldCharType="separate"/>
      </w:r>
      <w:r w:rsidR="000E799E">
        <w:rPr>
          <w:noProof/>
          <w:lang w:eastAsia="zh-CN"/>
        </w:rPr>
        <w:t>2</w:t>
      </w:r>
      <w:r w:rsidR="004F3F99">
        <w:rPr>
          <w:noProof/>
        </w:rPr>
        <w:fldChar w:fldCharType="end"/>
      </w:r>
      <w:r>
        <w:rPr>
          <w:lang w:eastAsia="zh-CN"/>
        </w:rPr>
        <w:t xml:space="preserve"> </w:t>
      </w:r>
      <w:r w:rsidR="00BF3859" w:rsidRPr="00D545D0">
        <w:rPr>
          <w:rFonts w:ascii="FangSong" w:eastAsia="FangSong" w:hAnsi="FangSong" w:hint="eastAsia"/>
          <w:lang w:eastAsia="zh-CN"/>
        </w:rPr>
        <w:t>使用Spider对目标电源信号注入毛刺</w:t>
      </w:r>
    </w:p>
    <w:p w:rsidR="00E64C1D" w:rsidRDefault="00DF2672" w:rsidP="00E64C1D">
      <w:pPr>
        <w:pStyle w:val="Heading2"/>
        <w:rPr>
          <w:lang w:eastAsia="zh-CN"/>
        </w:rPr>
      </w:pPr>
      <w:r>
        <w:rPr>
          <w:rFonts w:hint="eastAsia"/>
          <w:lang w:eastAsia="zh-CN"/>
        </w:rPr>
        <w:t>在故障注入（</w:t>
      </w:r>
      <w:r>
        <w:rPr>
          <w:lang w:eastAsia="zh-CN"/>
        </w:rPr>
        <w:t>FI</w:t>
      </w:r>
      <w:r>
        <w:rPr>
          <w:rFonts w:hint="eastAsia"/>
          <w:lang w:eastAsia="zh-CN"/>
        </w:rPr>
        <w:t>）情境中驱动激光源</w:t>
      </w:r>
    </w:p>
    <w:p w:rsidR="00357AD6" w:rsidRPr="00E5570E" w:rsidRDefault="00C812A7" w:rsidP="00357AD6">
      <w:pPr>
        <w:rPr>
          <w:rFonts w:ascii="FangSong" w:eastAsia="FangSong" w:hAnsi="FangSong"/>
          <w:lang w:eastAsia="zh-CN"/>
        </w:rPr>
      </w:pPr>
      <w:r>
        <w:rPr>
          <w:rFonts w:ascii="FangSong" w:eastAsia="FangSong" w:hAnsi="FangSong" w:hint="eastAsia"/>
          <w:lang w:eastAsia="zh-CN"/>
        </w:rPr>
        <w:t>在此硬件配置中</w:t>
      </w:r>
      <w:r w:rsidR="00207CB0" w:rsidRPr="00E5570E">
        <w:rPr>
          <w:rFonts w:ascii="FangSong" w:eastAsia="FangSong" w:hAnsi="FangSong" w:hint="eastAsia"/>
          <w:lang w:eastAsia="zh-CN"/>
        </w:rPr>
        <w:t>，I</w:t>
      </w:r>
      <w:r w:rsidR="00207CB0" w:rsidRPr="00E5570E">
        <w:rPr>
          <w:rFonts w:ascii="FangSong" w:eastAsia="FangSong" w:hAnsi="FangSong"/>
          <w:lang w:eastAsia="zh-CN"/>
        </w:rPr>
        <w:t>nspector</w:t>
      </w:r>
      <w:r w:rsidR="00207CB0" w:rsidRPr="00E5570E">
        <w:rPr>
          <w:rFonts w:ascii="FangSong" w:eastAsia="FangSong" w:hAnsi="FangSong" w:hint="eastAsia"/>
          <w:lang w:eastAsia="zh-CN"/>
        </w:rPr>
        <w:t>通过Spider与目标板进行通讯。目标生成的触发信号会触发Spider，使其在毛刺输出端口生成脉冲信号，并触发下游激光源设备。激光源输出的功率也</w:t>
      </w:r>
      <w:r w:rsidR="00E5570E" w:rsidRPr="00E5570E">
        <w:rPr>
          <w:rFonts w:ascii="FangSong" w:eastAsia="FangSong" w:hAnsi="FangSong" w:hint="eastAsia"/>
          <w:lang w:eastAsia="zh-CN"/>
        </w:rPr>
        <w:t>多</w:t>
      </w:r>
      <w:r w:rsidR="00D42F8D" w:rsidRPr="00E5570E">
        <w:rPr>
          <w:rFonts w:ascii="FangSong" w:eastAsia="FangSong" w:hAnsi="FangSong" w:hint="eastAsia"/>
          <w:lang w:eastAsia="zh-CN"/>
        </w:rPr>
        <w:t>可以</w:t>
      </w:r>
      <w:r w:rsidR="00207CB0" w:rsidRPr="00E5570E">
        <w:rPr>
          <w:rFonts w:ascii="FangSong" w:eastAsia="FangSong" w:hAnsi="FangSong" w:hint="eastAsia"/>
          <w:lang w:eastAsia="zh-CN"/>
        </w:rPr>
        <w:t>由Spider输出的电压信号控制</w:t>
      </w:r>
      <w:r w:rsidR="00E5570E" w:rsidRPr="00E5570E">
        <w:rPr>
          <w:rFonts w:ascii="FangSong" w:eastAsia="FangSong" w:hAnsi="FangSong" w:hint="eastAsia"/>
          <w:lang w:eastAsia="zh-CN"/>
        </w:rPr>
        <w:t>（DPSS激光除外）</w:t>
      </w:r>
      <w:r w:rsidR="00207CB0" w:rsidRPr="00E5570E">
        <w:rPr>
          <w:rFonts w:ascii="FangSong" w:eastAsia="FangSong" w:hAnsi="FangSong" w:hint="eastAsia"/>
          <w:lang w:eastAsia="zh-CN"/>
        </w:rPr>
        <w:t>。</w:t>
      </w:r>
    </w:p>
    <w:p w:rsidR="00684C1A" w:rsidRDefault="008029D6" w:rsidP="00684C1A">
      <w:r>
        <w:rPr>
          <w:noProof/>
          <w:lang w:eastAsia="zh-CN"/>
        </w:rPr>
        <w:lastRenderedPageBreak/>
        <w:drawing>
          <wp:inline distT="0" distB="0" distL="0" distR="0" wp14:anchorId="61B7F734" wp14:editId="6993614D">
            <wp:extent cx="5585458" cy="27920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2-setup-fi-las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5458" cy="2792050"/>
                    </a:xfrm>
                    <a:prstGeom prst="rect">
                      <a:avLst/>
                    </a:prstGeom>
                  </pic:spPr>
                </pic:pic>
              </a:graphicData>
            </a:graphic>
          </wp:inline>
        </w:drawing>
      </w:r>
    </w:p>
    <w:p w:rsidR="008029D6" w:rsidRPr="008029D6" w:rsidRDefault="00684C1A" w:rsidP="006D4750">
      <w:pPr>
        <w:pStyle w:val="Caption"/>
        <w:rPr>
          <w:lang w:eastAsia="zh-CN"/>
        </w:rPr>
      </w:pPr>
      <w:r>
        <w:rPr>
          <w:lang w:eastAsia="zh-CN"/>
        </w:rPr>
        <w:t xml:space="preserve">Figure </w:t>
      </w:r>
      <w:r w:rsidR="004F3F99">
        <w:fldChar w:fldCharType="begin"/>
      </w:r>
      <w:r w:rsidR="004F3F99">
        <w:rPr>
          <w:lang w:eastAsia="zh-CN"/>
        </w:rPr>
        <w:instrText xml:space="preserve"> SEQ Figure \* ARABIC </w:instrText>
      </w:r>
      <w:r w:rsidR="004F3F99">
        <w:fldChar w:fldCharType="separate"/>
      </w:r>
      <w:r w:rsidR="000E799E">
        <w:rPr>
          <w:noProof/>
          <w:lang w:eastAsia="zh-CN"/>
        </w:rPr>
        <w:t>3</w:t>
      </w:r>
      <w:r w:rsidR="004F3F99">
        <w:rPr>
          <w:noProof/>
        </w:rPr>
        <w:fldChar w:fldCharType="end"/>
      </w:r>
      <w:r w:rsidR="00102F11">
        <w:rPr>
          <w:noProof/>
          <w:lang w:eastAsia="zh-CN"/>
        </w:rPr>
        <w:t xml:space="preserve"> </w:t>
      </w:r>
      <w:r w:rsidR="00102F11" w:rsidRPr="007A382A">
        <w:rPr>
          <w:rFonts w:ascii="FangSong" w:eastAsia="FangSong" w:hAnsi="FangSong" w:hint="eastAsia"/>
          <w:noProof/>
          <w:lang w:eastAsia="zh-CN"/>
        </w:rPr>
        <w:t>使用Spider来驱动一个（或两个）激光器对目标进行故障注入</w:t>
      </w:r>
    </w:p>
    <w:p w:rsidR="00E64C1D" w:rsidRDefault="008531EF" w:rsidP="00E64C1D">
      <w:pPr>
        <w:pStyle w:val="Heading2"/>
        <w:rPr>
          <w:lang w:eastAsia="zh-CN"/>
        </w:rPr>
      </w:pPr>
      <w:r>
        <w:rPr>
          <w:rFonts w:hint="eastAsia"/>
          <w:lang w:eastAsia="zh-CN"/>
        </w:rPr>
        <w:t>在</w:t>
      </w:r>
      <w:r w:rsidR="006D4750">
        <w:rPr>
          <w:rFonts w:hint="eastAsia"/>
          <w:lang w:eastAsia="zh-CN"/>
        </w:rPr>
        <w:t>侧信道分析（SCA）</w:t>
      </w:r>
      <w:r>
        <w:rPr>
          <w:rFonts w:hint="eastAsia"/>
          <w:lang w:eastAsia="zh-CN"/>
        </w:rPr>
        <w:t>情境中控制</w:t>
      </w:r>
      <w:proofErr w:type="spellStart"/>
      <w:r>
        <w:rPr>
          <w:rFonts w:hint="eastAsia"/>
          <w:lang w:eastAsia="zh-CN"/>
        </w:rPr>
        <w:t>icWaves</w:t>
      </w:r>
      <w:proofErr w:type="spellEnd"/>
    </w:p>
    <w:p w:rsidR="00C45EF9" w:rsidRPr="00876060" w:rsidRDefault="00EB73A6" w:rsidP="00C45EF9">
      <w:pPr>
        <w:rPr>
          <w:rFonts w:ascii="FangSong" w:eastAsia="FangSong" w:hAnsi="FangSong"/>
          <w:lang w:eastAsia="zh-CN"/>
        </w:rPr>
      </w:pPr>
      <w:r w:rsidRPr="00876060">
        <w:rPr>
          <w:rFonts w:ascii="FangSong" w:eastAsia="FangSong" w:hAnsi="FangSong" w:hint="eastAsia"/>
          <w:lang w:eastAsia="zh-CN"/>
        </w:rPr>
        <w:t>在此</w:t>
      </w:r>
      <w:r w:rsidR="006C39E2">
        <w:rPr>
          <w:rFonts w:ascii="FangSong" w:eastAsia="FangSong" w:hAnsi="FangSong" w:hint="eastAsia"/>
          <w:lang w:eastAsia="zh-CN"/>
        </w:rPr>
        <w:t>硬件配</w:t>
      </w:r>
      <w:r w:rsidR="00FC7FDD">
        <w:rPr>
          <w:rFonts w:ascii="FangSong" w:eastAsia="FangSong" w:hAnsi="FangSong" w:hint="eastAsia"/>
          <w:lang w:eastAsia="zh-CN"/>
        </w:rPr>
        <w:t>置中</w:t>
      </w:r>
      <w:r w:rsidRPr="00876060">
        <w:rPr>
          <w:rFonts w:ascii="FangSong" w:eastAsia="FangSong" w:hAnsi="FangSong" w:hint="eastAsia"/>
          <w:lang w:eastAsia="zh-CN"/>
        </w:rPr>
        <w:t>，Spider会生成方波对</w:t>
      </w:r>
      <w:proofErr w:type="spellStart"/>
      <w:r w:rsidRPr="00876060">
        <w:rPr>
          <w:rFonts w:ascii="FangSong" w:eastAsia="FangSong" w:hAnsi="FangSong" w:hint="eastAsia"/>
          <w:lang w:eastAsia="zh-CN"/>
        </w:rPr>
        <w:t>icWaves</w:t>
      </w:r>
      <w:proofErr w:type="spellEnd"/>
      <w:r w:rsidRPr="00876060">
        <w:rPr>
          <w:rFonts w:ascii="FangSong" w:eastAsia="FangSong" w:hAnsi="FangSong" w:hint="eastAsia"/>
          <w:lang w:eastAsia="zh-CN"/>
        </w:rPr>
        <w:t>的模拟信号识别进行管控。从而只允许</w:t>
      </w:r>
      <w:proofErr w:type="spellStart"/>
      <w:r w:rsidRPr="00876060">
        <w:rPr>
          <w:rFonts w:ascii="FangSong" w:eastAsia="FangSong" w:hAnsi="FangSong" w:hint="eastAsia"/>
          <w:lang w:eastAsia="zh-CN"/>
        </w:rPr>
        <w:t>i</w:t>
      </w:r>
      <w:r w:rsidRPr="00876060">
        <w:rPr>
          <w:rFonts w:ascii="FangSong" w:eastAsia="FangSong" w:hAnsi="FangSong"/>
          <w:lang w:eastAsia="zh-CN"/>
        </w:rPr>
        <w:t>cWaves</w:t>
      </w:r>
      <w:proofErr w:type="spellEnd"/>
      <w:r w:rsidRPr="00876060">
        <w:rPr>
          <w:rFonts w:ascii="FangSong" w:eastAsia="FangSong" w:hAnsi="FangSong" w:hint="eastAsia"/>
          <w:lang w:eastAsia="zh-CN"/>
        </w:rPr>
        <w:t>在与攻击相关的波形时段对模拟信号进行识别，来避免其生成错误的触发信号。</w:t>
      </w:r>
    </w:p>
    <w:p w:rsidR="00684C1A" w:rsidRDefault="008029D6" w:rsidP="00684C1A">
      <w:r>
        <w:rPr>
          <w:noProof/>
          <w:lang w:eastAsia="zh-CN"/>
        </w:rPr>
        <w:drawing>
          <wp:inline distT="0" distB="0" distL="0" distR="0" wp14:anchorId="5608B7E3" wp14:editId="27837567">
            <wp:extent cx="5585460" cy="279205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2-setup-sca-icwav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5460" cy="2792050"/>
                    </a:xfrm>
                    <a:prstGeom prst="rect">
                      <a:avLst/>
                    </a:prstGeom>
                  </pic:spPr>
                </pic:pic>
              </a:graphicData>
            </a:graphic>
          </wp:inline>
        </w:drawing>
      </w:r>
    </w:p>
    <w:p w:rsidR="008029D6" w:rsidRPr="008029D6" w:rsidRDefault="00684C1A" w:rsidP="0073047B">
      <w:pPr>
        <w:pStyle w:val="Caption"/>
        <w:rPr>
          <w:lang w:eastAsia="zh-CN"/>
        </w:rPr>
      </w:pPr>
      <w:r>
        <w:rPr>
          <w:lang w:eastAsia="zh-CN"/>
        </w:rPr>
        <w:t xml:space="preserve">Figure </w:t>
      </w:r>
      <w:r w:rsidR="004F3F99">
        <w:fldChar w:fldCharType="begin"/>
      </w:r>
      <w:r w:rsidR="004F3F99">
        <w:rPr>
          <w:lang w:eastAsia="zh-CN"/>
        </w:rPr>
        <w:instrText xml:space="preserve"> SEQ Figure \* ARABIC </w:instrText>
      </w:r>
      <w:r w:rsidR="004F3F99">
        <w:fldChar w:fldCharType="separate"/>
      </w:r>
      <w:r w:rsidR="000E799E">
        <w:rPr>
          <w:noProof/>
          <w:lang w:eastAsia="zh-CN"/>
        </w:rPr>
        <w:t>4</w:t>
      </w:r>
      <w:r w:rsidR="004F3F99">
        <w:rPr>
          <w:noProof/>
        </w:rPr>
        <w:fldChar w:fldCharType="end"/>
      </w:r>
      <w:r>
        <w:rPr>
          <w:lang w:eastAsia="zh-CN"/>
        </w:rPr>
        <w:t xml:space="preserve"> </w:t>
      </w:r>
      <w:r w:rsidR="0073047B" w:rsidRPr="007A382A">
        <w:rPr>
          <w:rFonts w:ascii="FangSong" w:eastAsia="FangSong" w:hAnsi="FangSong" w:hint="eastAsia"/>
          <w:noProof/>
          <w:lang w:eastAsia="zh-CN"/>
        </w:rPr>
        <w:t>使用S</w:t>
      </w:r>
      <w:r w:rsidR="0073047B" w:rsidRPr="007A382A">
        <w:rPr>
          <w:rFonts w:ascii="FangSong" w:eastAsia="FangSong" w:hAnsi="FangSong"/>
          <w:noProof/>
          <w:lang w:eastAsia="zh-CN"/>
        </w:rPr>
        <w:t>pider</w:t>
      </w:r>
      <w:r w:rsidR="0073047B" w:rsidRPr="007A382A">
        <w:rPr>
          <w:rFonts w:ascii="FangSong" w:eastAsia="FangSong" w:hAnsi="FangSong" w:hint="eastAsia"/>
          <w:noProof/>
          <w:lang w:eastAsia="zh-CN"/>
        </w:rPr>
        <w:t>来控制</w:t>
      </w:r>
      <w:r w:rsidR="0073047B" w:rsidRPr="007A382A">
        <w:rPr>
          <w:rFonts w:ascii="FangSong" w:eastAsia="FangSong" w:hAnsi="FangSong"/>
          <w:noProof/>
          <w:lang w:eastAsia="zh-CN"/>
        </w:rPr>
        <w:t>icWaves</w:t>
      </w:r>
      <w:r w:rsidR="0073047B" w:rsidRPr="007A382A">
        <w:rPr>
          <w:rFonts w:ascii="FangSong" w:eastAsia="FangSong" w:hAnsi="FangSong" w:hint="eastAsia"/>
          <w:noProof/>
          <w:lang w:eastAsia="zh-CN"/>
        </w:rPr>
        <w:t>对模拟信号识别的时机</w:t>
      </w:r>
    </w:p>
    <w:p w:rsidR="00037DEC" w:rsidRDefault="00037DEC" w:rsidP="008561BA">
      <w:pPr>
        <w:tabs>
          <w:tab w:val="clear" w:pos="567"/>
          <w:tab w:val="clear" w:pos="1134"/>
          <w:tab w:val="clear" w:pos="2268"/>
        </w:tabs>
        <w:rPr>
          <w:lang w:eastAsia="zh-CN"/>
        </w:rPr>
      </w:pPr>
    </w:p>
    <w:p w:rsidR="00037DEC" w:rsidRPr="00413056" w:rsidRDefault="00FA4278" w:rsidP="008561BA">
      <w:pPr>
        <w:pStyle w:val="Heading1Paged"/>
        <w:rPr>
          <w:lang w:eastAsia="zh-CN"/>
        </w:rPr>
      </w:pPr>
      <w:bookmarkStart w:id="4" w:name="_Toc65102209"/>
      <w:r w:rsidRPr="00413056">
        <w:rPr>
          <w:rFonts w:hint="eastAsia"/>
          <w:lang w:eastAsia="zh-CN"/>
        </w:rPr>
        <w:lastRenderedPageBreak/>
        <w:t>安装S</w:t>
      </w:r>
      <w:r w:rsidRPr="00413056">
        <w:rPr>
          <w:lang w:eastAsia="zh-CN"/>
        </w:rPr>
        <w:t>pider</w:t>
      </w:r>
      <w:r w:rsidRPr="00413056">
        <w:rPr>
          <w:rFonts w:hint="eastAsia"/>
          <w:lang w:eastAsia="zh-CN"/>
        </w:rPr>
        <w:t xml:space="preserve"> SDK</w:t>
      </w:r>
      <w:bookmarkEnd w:id="4"/>
    </w:p>
    <w:p w:rsidR="00037DEC" w:rsidRPr="00413056" w:rsidRDefault="00707BCF" w:rsidP="00037DEC">
      <w:pPr>
        <w:rPr>
          <w:rFonts w:ascii="FangSong" w:eastAsia="FangSong" w:hAnsi="FangSong"/>
          <w:lang w:eastAsia="zh-CN"/>
        </w:rPr>
      </w:pPr>
      <w:r w:rsidRPr="00413056">
        <w:rPr>
          <w:rFonts w:ascii="FangSong" w:eastAsia="FangSong" w:hAnsi="FangSong" w:hint="eastAsia"/>
          <w:lang w:eastAsia="zh-CN"/>
        </w:rPr>
        <w:t>请双击使用存储在U盘上安装文件来安装SDK至本地计算机。安装向导将</w:t>
      </w:r>
      <w:r w:rsidR="00682F3D">
        <w:rPr>
          <w:rFonts w:ascii="FangSong" w:eastAsia="FangSong" w:hAnsi="FangSong" w:hint="eastAsia"/>
          <w:lang w:eastAsia="zh-CN"/>
        </w:rPr>
        <w:t>引导</w:t>
      </w:r>
      <w:r w:rsidRPr="00413056">
        <w:rPr>
          <w:rFonts w:ascii="FangSong" w:eastAsia="FangSong" w:hAnsi="FangSong" w:hint="eastAsia"/>
          <w:lang w:eastAsia="zh-CN"/>
        </w:rPr>
        <w:t>用户完成</w:t>
      </w:r>
      <w:r w:rsidR="00682F3D">
        <w:rPr>
          <w:rFonts w:ascii="FangSong" w:eastAsia="FangSong" w:hAnsi="FangSong" w:hint="eastAsia"/>
          <w:lang w:eastAsia="zh-CN"/>
        </w:rPr>
        <w:t>对</w:t>
      </w:r>
      <w:r w:rsidRPr="00413056">
        <w:rPr>
          <w:rFonts w:ascii="FangSong" w:eastAsia="FangSong" w:hAnsi="FangSong" w:hint="eastAsia"/>
          <w:lang w:eastAsia="zh-CN"/>
        </w:rPr>
        <w:t>SDK的配置和安装。</w:t>
      </w:r>
    </w:p>
    <w:p w:rsidR="00037DEC" w:rsidRDefault="007C1A30" w:rsidP="00037DEC">
      <w:pPr>
        <w:pStyle w:val="Heading2"/>
      </w:pPr>
      <w:r>
        <w:t xml:space="preserve">Spider </w:t>
      </w:r>
      <w:r>
        <w:rPr>
          <w:rFonts w:hint="eastAsia"/>
          <w:lang w:eastAsia="zh-CN"/>
        </w:rPr>
        <w:t>SDK的内容</w:t>
      </w:r>
    </w:p>
    <w:p w:rsidR="00037DEC" w:rsidRPr="008F3E27" w:rsidRDefault="00C8471C" w:rsidP="00037DEC">
      <w:pPr>
        <w:rPr>
          <w:rFonts w:ascii="FangSong" w:eastAsia="FangSong" w:hAnsi="FangSong"/>
        </w:rPr>
      </w:pPr>
      <w:r w:rsidRPr="008F3E27">
        <w:rPr>
          <w:rFonts w:ascii="FangSong" w:eastAsia="FangSong" w:hAnsi="FangSong"/>
        </w:rPr>
        <w:t>SDK</w:t>
      </w:r>
      <w:r w:rsidRPr="008F3E27">
        <w:rPr>
          <w:rFonts w:ascii="FangSong" w:eastAsia="FangSong" w:hAnsi="FangSong" w:hint="eastAsia"/>
          <w:lang w:eastAsia="zh-CN"/>
        </w:rPr>
        <w:t>安装目录下会包含以下的子目录：</w:t>
      </w:r>
    </w:p>
    <w:p w:rsidR="00037DEC" w:rsidRDefault="008175EB" w:rsidP="00012ED9">
      <w:pPr>
        <w:pStyle w:val="ListParagraph"/>
        <w:numPr>
          <w:ilvl w:val="0"/>
          <w:numId w:val="9"/>
        </w:numPr>
      </w:pPr>
      <w:r>
        <w:t>ReleaseNote.txt</w:t>
      </w:r>
      <w:r w:rsidR="00037DEC">
        <w:t>–</w:t>
      </w:r>
      <w:r w:rsidR="00C8471C">
        <w:t>SDK</w:t>
      </w:r>
      <w:r w:rsidR="00C8471C">
        <w:rPr>
          <w:rFonts w:hint="eastAsia"/>
          <w:lang w:eastAsia="zh-CN"/>
        </w:rPr>
        <w:t>版本更新历史信息文件。</w:t>
      </w:r>
    </w:p>
    <w:p w:rsidR="00037DEC" w:rsidRDefault="008175EB" w:rsidP="00012ED9">
      <w:pPr>
        <w:pStyle w:val="ListParagraph"/>
        <w:numPr>
          <w:ilvl w:val="0"/>
          <w:numId w:val="9"/>
        </w:numPr>
        <w:rPr>
          <w:lang w:eastAsia="zh-CN"/>
        </w:rPr>
      </w:pPr>
      <w:proofErr w:type="gramStart"/>
      <w:r>
        <w:rPr>
          <w:lang w:eastAsia="zh-CN"/>
        </w:rPr>
        <w:t>doc</w:t>
      </w:r>
      <w:r w:rsidR="00037DEC">
        <w:rPr>
          <w:lang w:eastAsia="zh-CN"/>
        </w:rPr>
        <w:t>–</w:t>
      </w:r>
      <w:r w:rsidR="00C8471C">
        <w:rPr>
          <w:rFonts w:hint="eastAsia"/>
          <w:lang w:eastAsia="zh-CN"/>
        </w:rPr>
        <w:t>包含与设备有关文档的文件夹</w:t>
      </w:r>
      <w:proofErr w:type="gramEnd"/>
      <w:r w:rsidR="00044F30">
        <w:rPr>
          <w:rFonts w:hint="eastAsia"/>
          <w:lang w:eastAsia="zh-CN"/>
        </w:rPr>
        <w:t>。</w:t>
      </w:r>
    </w:p>
    <w:p w:rsidR="00037DEC" w:rsidRDefault="008175EB" w:rsidP="00012ED9">
      <w:pPr>
        <w:pStyle w:val="ListParagraph"/>
        <w:numPr>
          <w:ilvl w:val="0"/>
          <w:numId w:val="9"/>
        </w:numPr>
      </w:pPr>
      <w:proofErr w:type="gramStart"/>
      <w:r>
        <w:t>driver–</w:t>
      </w:r>
      <w:r w:rsidR="00044F30">
        <w:rPr>
          <w:rFonts w:hint="eastAsia"/>
          <w:lang w:eastAsia="zh-CN"/>
        </w:rPr>
        <w:t>包含设备Windows驱动的文件夹</w:t>
      </w:r>
      <w:proofErr w:type="gramEnd"/>
      <w:r w:rsidR="00044F30">
        <w:rPr>
          <w:rFonts w:hint="eastAsia"/>
          <w:lang w:eastAsia="zh-CN"/>
        </w:rPr>
        <w:t>。</w:t>
      </w:r>
    </w:p>
    <w:p w:rsidR="00037DEC" w:rsidRDefault="008175EB" w:rsidP="00012ED9">
      <w:pPr>
        <w:pStyle w:val="ListParagraph"/>
        <w:numPr>
          <w:ilvl w:val="0"/>
          <w:numId w:val="9"/>
        </w:numPr>
      </w:pPr>
      <w:proofErr w:type="gramStart"/>
      <w:r>
        <w:t>firmware–</w:t>
      </w:r>
      <w:r w:rsidR="00044F30">
        <w:rPr>
          <w:rFonts w:hint="eastAsia"/>
          <w:lang w:eastAsia="zh-CN"/>
        </w:rPr>
        <w:t>包含设备最新固件安装程序的文件夹</w:t>
      </w:r>
      <w:proofErr w:type="gramEnd"/>
      <w:r w:rsidR="00044F30">
        <w:rPr>
          <w:rFonts w:hint="eastAsia"/>
          <w:lang w:eastAsia="zh-CN"/>
        </w:rPr>
        <w:t>。</w:t>
      </w:r>
    </w:p>
    <w:p w:rsidR="00037DEC" w:rsidRDefault="008175EB" w:rsidP="00012ED9">
      <w:pPr>
        <w:pStyle w:val="ListParagraph"/>
        <w:numPr>
          <w:ilvl w:val="0"/>
          <w:numId w:val="9"/>
        </w:numPr>
        <w:rPr>
          <w:lang w:eastAsia="zh-CN"/>
        </w:rPr>
      </w:pPr>
      <w:proofErr w:type="gramStart"/>
      <w:r>
        <w:t>java</w:t>
      </w:r>
      <w:r w:rsidR="00037DEC">
        <w:t>–</w:t>
      </w:r>
      <w:r w:rsidR="00044F30">
        <w:rPr>
          <w:rFonts w:hint="eastAsia"/>
          <w:lang w:eastAsia="zh-CN"/>
        </w:rPr>
        <w:t>包含对S</w:t>
      </w:r>
      <w:r w:rsidR="00044F30">
        <w:rPr>
          <w:lang w:eastAsia="zh-CN"/>
        </w:rPr>
        <w:t>pider</w:t>
      </w:r>
      <w:r w:rsidR="00044F30">
        <w:rPr>
          <w:rFonts w:hint="eastAsia"/>
          <w:lang w:eastAsia="zh-CN"/>
        </w:rPr>
        <w:t>进行演示操作的</w:t>
      </w:r>
      <w:r w:rsidR="00044F30">
        <w:rPr>
          <w:lang w:eastAsia="zh-CN"/>
        </w:rPr>
        <w:t>Inspector</w:t>
      </w:r>
      <w:proofErr w:type="gramEnd"/>
      <w:r w:rsidR="00044F30">
        <w:rPr>
          <w:lang w:eastAsia="zh-CN"/>
        </w:rPr>
        <w:t xml:space="preserve"> </w:t>
      </w:r>
      <w:r w:rsidR="00044F30">
        <w:rPr>
          <w:rFonts w:hint="eastAsia"/>
          <w:lang w:eastAsia="zh-CN"/>
        </w:rPr>
        <w:t>Sequence模块的文件夹。同时，文件夹下的S</w:t>
      </w:r>
      <w:r w:rsidR="00044F30">
        <w:rPr>
          <w:lang w:eastAsia="zh-CN"/>
        </w:rPr>
        <w:t>equence</w:t>
      </w:r>
      <w:r w:rsidR="00044F30">
        <w:rPr>
          <w:rFonts w:hint="eastAsia"/>
          <w:lang w:eastAsia="zh-CN"/>
        </w:rPr>
        <w:t xml:space="preserve">模块还会被拷贝至 </w:t>
      </w:r>
      <w:r w:rsidR="00037DEC">
        <w:rPr>
          <w:lang w:eastAsia="zh-CN"/>
        </w:rPr>
        <w:t>C:\Users\[your_user</w:t>
      </w:r>
      <w:r w:rsidR="00044F30">
        <w:rPr>
          <w:lang w:eastAsia="zh-CN"/>
        </w:rPr>
        <w:t>_name]\Inspector\modules</w:t>
      </w:r>
      <w:r w:rsidR="00044F30">
        <w:rPr>
          <w:rFonts w:hint="eastAsia"/>
          <w:lang w:eastAsia="zh-CN"/>
        </w:rPr>
        <w:t>文件夹。</w:t>
      </w:r>
    </w:p>
    <w:p w:rsidR="00037DEC" w:rsidRDefault="0086643C" w:rsidP="00012ED9">
      <w:pPr>
        <w:pStyle w:val="ListParagraph"/>
        <w:numPr>
          <w:ilvl w:val="0"/>
          <w:numId w:val="9"/>
        </w:numPr>
      </w:pPr>
      <w:proofErr w:type="gramStart"/>
      <w:r>
        <w:t>python</w:t>
      </w:r>
      <w:r w:rsidR="00037DEC">
        <w:t>–</w:t>
      </w:r>
      <w:r w:rsidR="00951E43">
        <w:rPr>
          <w:rFonts w:hint="eastAsia"/>
          <w:lang w:eastAsia="zh-CN"/>
        </w:rPr>
        <w:t>包含Spider</w:t>
      </w:r>
      <w:proofErr w:type="gramEnd"/>
      <w:r w:rsidR="00951E43">
        <w:t xml:space="preserve"> </w:t>
      </w:r>
      <w:r w:rsidR="00951E43">
        <w:rPr>
          <w:rFonts w:hint="eastAsia"/>
          <w:lang w:eastAsia="zh-CN"/>
        </w:rPr>
        <w:t>python编程</w:t>
      </w:r>
      <w:r w:rsidR="000801DF">
        <w:rPr>
          <w:rFonts w:hint="eastAsia"/>
          <w:lang w:eastAsia="zh-CN"/>
        </w:rPr>
        <w:t>接口</w:t>
      </w:r>
      <w:r w:rsidR="00951E43">
        <w:rPr>
          <w:rFonts w:hint="eastAsia"/>
          <w:lang w:eastAsia="zh-CN"/>
        </w:rPr>
        <w:t>及示例脚本的文件夹。</w:t>
      </w:r>
    </w:p>
    <w:p w:rsidR="00037DEC" w:rsidRDefault="007C1A30" w:rsidP="00037DEC">
      <w:pPr>
        <w:pStyle w:val="Heading2"/>
        <w:rPr>
          <w:lang w:eastAsia="zh-CN"/>
        </w:rPr>
      </w:pPr>
      <w:r>
        <w:rPr>
          <w:rFonts w:hint="eastAsia"/>
          <w:lang w:eastAsia="zh-CN"/>
        </w:rPr>
        <w:t>安装S</w:t>
      </w:r>
      <w:r>
        <w:rPr>
          <w:lang w:eastAsia="zh-CN"/>
        </w:rPr>
        <w:t>pider</w:t>
      </w:r>
      <w:r>
        <w:rPr>
          <w:rFonts w:hint="eastAsia"/>
          <w:lang w:eastAsia="zh-CN"/>
        </w:rPr>
        <w:t>的驱动程序</w:t>
      </w:r>
    </w:p>
    <w:p w:rsidR="00037DEC" w:rsidRPr="000C2AC7" w:rsidRDefault="00571A79" w:rsidP="00037DEC">
      <w:pPr>
        <w:rPr>
          <w:rStyle w:val="PlainTextChar"/>
          <w:rFonts w:ascii="FangSong" w:eastAsia="FangSong" w:hAnsi="FangSong"/>
        </w:rPr>
      </w:pPr>
      <w:r w:rsidRPr="000C2AC7">
        <w:rPr>
          <w:rFonts w:ascii="FangSong" w:eastAsia="FangSong" w:hAnsi="FangSong" w:hint="eastAsia"/>
          <w:lang w:eastAsia="zh-CN"/>
        </w:rPr>
        <w:t>在用户完成Inspector或S</w:t>
      </w:r>
      <w:r w:rsidRPr="000C2AC7">
        <w:rPr>
          <w:rFonts w:ascii="FangSong" w:eastAsia="FangSong" w:hAnsi="FangSong"/>
          <w:lang w:eastAsia="zh-CN"/>
        </w:rPr>
        <w:t>DK</w:t>
      </w:r>
      <w:r w:rsidRPr="000C2AC7">
        <w:rPr>
          <w:rFonts w:ascii="FangSong" w:eastAsia="FangSong" w:hAnsi="FangSong" w:hint="eastAsia"/>
          <w:lang w:eastAsia="zh-CN"/>
        </w:rPr>
        <w:t>安装流程后，Spider设备驱动程序会被拷贝至</w:t>
      </w:r>
      <w:r w:rsidR="00037DEC" w:rsidRPr="000C2AC7">
        <w:rPr>
          <w:rFonts w:ascii="FangSong" w:eastAsia="FangSong" w:hAnsi="FangSong"/>
        </w:rPr>
        <w:t>:</w:t>
      </w:r>
      <w:r w:rsidR="00037DEC" w:rsidRPr="000C2AC7">
        <w:rPr>
          <w:rFonts w:ascii="FangSong" w:eastAsia="FangSong" w:hAnsi="FangSong"/>
        </w:rPr>
        <w:br/>
        <w:t xml:space="preserve"> </w:t>
      </w:r>
      <w:r w:rsidR="00037DEC" w:rsidRPr="000C2AC7">
        <w:rPr>
          <w:rFonts w:ascii="FangSong" w:eastAsia="FangSong" w:hAnsi="FangSong"/>
        </w:rPr>
        <w:tab/>
        <w:t xml:space="preserve"> </w:t>
      </w:r>
      <w:r w:rsidR="00037DEC" w:rsidRPr="000C2AC7">
        <w:rPr>
          <w:rStyle w:val="PlainTextChar"/>
          <w:rFonts w:ascii="FangSong" w:eastAsia="FangSong" w:hAnsi="FangSong"/>
        </w:rPr>
        <w:t>%</w:t>
      </w:r>
      <w:proofErr w:type="spellStart"/>
      <w:r w:rsidR="00037DEC" w:rsidRPr="000C2AC7">
        <w:rPr>
          <w:rStyle w:val="PlainTextChar"/>
          <w:rFonts w:ascii="FangSong" w:eastAsia="FangSong" w:hAnsi="FangSong"/>
        </w:rPr>
        <w:t>ProgramFiles</w:t>
      </w:r>
      <w:proofErr w:type="spellEnd"/>
      <w:r w:rsidR="00037DEC" w:rsidRPr="000C2AC7">
        <w:rPr>
          <w:rStyle w:val="PlainTextChar"/>
          <w:rFonts w:ascii="FangSong" w:eastAsia="FangSong" w:hAnsi="FangSong"/>
        </w:rPr>
        <w:t>(x86)%\</w:t>
      </w:r>
      <w:proofErr w:type="spellStart"/>
      <w:r w:rsidR="00037DEC" w:rsidRPr="000C2AC7">
        <w:rPr>
          <w:rStyle w:val="PlainTextChar"/>
          <w:rFonts w:ascii="FangSong" w:eastAsia="FangSong" w:hAnsi="FangSong"/>
        </w:rPr>
        <w:t>Riscure</w:t>
      </w:r>
      <w:proofErr w:type="spellEnd"/>
      <w:r w:rsidR="00037DEC" w:rsidRPr="000C2AC7">
        <w:rPr>
          <w:rStyle w:val="PlainTextChar"/>
          <w:rFonts w:ascii="FangSong" w:eastAsia="FangSong" w:hAnsi="FangSong"/>
        </w:rPr>
        <w:t>\Spider SDK\driver</w:t>
      </w:r>
    </w:p>
    <w:p w:rsidR="002D4E24" w:rsidRDefault="00571A79" w:rsidP="00037DEC">
      <w:r w:rsidRPr="000C2AC7">
        <w:rPr>
          <w:rFonts w:ascii="FangSong" w:eastAsia="FangSong" w:hAnsi="FangSong" w:hint="eastAsia"/>
          <w:lang w:eastAsia="zh-CN"/>
        </w:rPr>
        <w:t>首次使用Spider设备时，用户可能需要对Spider设备驱动进行手动安装。若设备驱动程序已安装成功，则Spider设备会被Windows识别为串口设备并显</w:t>
      </w:r>
      <w:r w:rsidRPr="00162089">
        <w:rPr>
          <w:rFonts w:ascii="FangSong" w:eastAsia="FangSong" w:hAnsi="FangSong" w:hint="eastAsia"/>
          <w:lang w:eastAsia="zh-CN"/>
        </w:rPr>
        <w:t>示为“Test</w:t>
      </w:r>
      <w:r w:rsidRPr="00162089">
        <w:rPr>
          <w:rFonts w:ascii="FangSong" w:eastAsia="FangSong" w:hAnsi="FangSong"/>
          <w:lang w:eastAsia="zh-CN"/>
        </w:rPr>
        <w:t xml:space="preserve"> </w:t>
      </w:r>
      <w:r w:rsidRPr="00162089">
        <w:rPr>
          <w:rFonts w:ascii="FangSong" w:eastAsia="FangSong" w:hAnsi="FangSong" w:hint="eastAsia"/>
          <w:lang w:eastAsia="zh-CN"/>
        </w:rPr>
        <w:t>Tool</w:t>
      </w:r>
      <w:r w:rsidRPr="00162089">
        <w:rPr>
          <w:rFonts w:ascii="FangSong" w:eastAsia="FangSong" w:hAnsi="FangSong"/>
          <w:lang w:eastAsia="zh-CN"/>
        </w:rPr>
        <w:t xml:space="preserve"> 1.</w:t>
      </w:r>
      <w:r w:rsidRPr="00162089">
        <w:rPr>
          <w:rFonts w:ascii="FangSong" w:eastAsia="FangSong" w:hAnsi="FangSong" w:hint="eastAsia"/>
          <w:lang w:eastAsia="zh-CN"/>
        </w:rPr>
        <w:t>x”。</w:t>
      </w:r>
      <w:r w:rsidRPr="00162089">
        <w:rPr>
          <w:rFonts w:ascii="FangSong" w:eastAsia="FangSong" w:hAnsi="FangSong"/>
        </w:rPr>
        <w:t>(</w:t>
      </w:r>
      <w:r w:rsidRPr="00162089">
        <w:rPr>
          <w:rFonts w:ascii="FangSong" w:eastAsia="FangSong" w:hAnsi="FangSong" w:hint="eastAsia"/>
          <w:lang w:eastAsia="zh-CN"/>
        </w:rPr>
        <w:t>见</w:t>
      </w:r>
      <w:r w:rsidRPr="00162089">
        <w:rPr>
          <w:rFonts w:ascii="FangSong" w:eastAsia="FangSong" w:hAnsi="FangSong"/>
        </w:rPr>
        <w:t xml:space="preserve"> </w:t>
      </w:r>
      <w:r w:rsidRPr="00162089">
        <w:rPr>
          <w:rFonts w:ascii="FangSong" w:eastAsia="FangSong" w:hAnsi="FangSong"/>
        </w:rPr>
        <w:fldChar w:fldCharType="begin"/>
      </w:r>
      <w:r w:rsidRPr="00162089">
        <w:rPr>
          <w:rFonts w:ascii="FangSong" w:eastAsia="FangSong" w:hAnsi="FangSong"/>
        </w:rPr>
        <w:instrText xml:space="preserve"> REF _Ref474233251 \h </w:instrText>
      </w:r>
      <w:r w:rsidR="00162089">
        <w:rPr>
          <w:rFonts w:ascii="FangSong" w:eastAsia="FangSong" w:hAnsi="FangSong"/>
        </w:rPr>
        <w:instrText xml:space="preserve"> \* MERGEFORMAT </w:instrText>
      </w:r>
      <w:r w:rsidRPr="00162089">
        <w:rPr>
          <w:rFonts w:ascii="FangSong" w:eastAsia="FangSong" w:hAnsi="FangSong"/>
        </w:rPr>
      </w:r>
      <w:r w:rsidRPr="00162089">
        <w:rPr>
          <w:rFonts w:ascii="FangSong" w:eastAsia="FangSong" w:hAnsi="FangSong"/>
        </w:rPr>
        <w:fldChar w:fldCharType="separate"/>
      </w:r>
      <w:r w:rsidR="000E799E" w:rsidRPr="000E799E">
        <w:rPr>
          <w:rFonts w:ascii="FangSong" w:eastAsia="FangSong" w:hAnsi="FangSong"/>
        </w:rPr>
        <w:t xml:space="preserve">Figure </w:t>
      </w:r>
      <w:r w:rsidR="000E799E" w:rsidRPr="000E799E">
        <w:rPr>
          <w:rFonts w:ascii="FangSong" w:eastAsia="FangSong" w:hAnsi="FangSong"/>
          <w:noProof/>
        </w:rPr>
        <w:t>5</w:t>
      </w:r>
      <w:r w:rsidRPr="00162089">
        <w:rPr>
          <w:rFonts w:ascii="FangSong" w:eastAsia="FangSong" w:hAnsi="FangSong"/>
        </w:rPr>
        <w:fldChar w:fldCharType="end"/>
      </w:r>
      <w:r w:rsidRPr="00162089">
        <w:rPr>
          <w:rFonts w:ascii="FangSong" w:eastAsia="FangSong" w:hAnsi="FangSong"/>
        </w:rPr>
        <w:t>)</w:t>
      </w:r>
    </w:p>
    <w:p w:rsidR="00354C42" w:rsidRDefault="00354C42" w:rsidP="00354C42">
      <w:pPr>
        <w:jc w:val="center"/>
      </w:pPr>
      <w:r>
        <w:rPr>
          <w:noProof/>
          <w:lang w:eastAsia="zh-CN"/>
        </w:rPr>
        <w:drawing>
          <wp:inline distT="0" distB="0" distL="0" distR="0" wp14:anchorId="47AF675A" wp14:editId="2F1CB0D4">
            <wp:extent cx="2158365" cy="744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8365" cy="744220"/>
                    </a:xfrm>
                    <a:prstGeom prst="rect">
                      <a:avLst/>
                    </a:prstGeom>
                    <a:noFill/>
                    <a:ln>
                      <a:noFill/>
                    </a:ln>
                  </pic:spPr>
                </pic:pic>
              </a:graphicData>
            </a:graphic>
          </wp:inline>
        </w:drawing>
      </w:r>
    </w:p>
    <w:p w:rsidR="00354C42" w:rsidRDefault="00354C42" w:rsidP="00354C42">
      <w:pPr>
        <w:pStyle w:val="Caption"/>
      </w:pPr>
      <w:bookmarkStart w:id="5" w:name="_Ref474233251"/>
      <w:r>
        <w:t xml:space="preserve">Figure </w:t>
      </w:r>
      <w:fldSimple w:instr=" SEQ Figure \* ARABIC ">
        <w:r w:rsidR="000E799E">
          <w:rPr>
            <w:noProof/>
          </w:rPr>
          <w:t>5</w:t>
        </w:r>
      </w:fldSimple>
      <w:bookmarkEnd w:id="5"/>
      <w:r>
        <w:t xml:space="preserve"> </w:t>
      </w:r>
      <w:r w:rsidR="0006330C">
        <w:rPr>
          <w:rFonts w:hint="eastAsia"/>
          <w:lang w:eastAsia="zh-CN"/>
        </w:rPr>
        <w:t>已被</w:t>
      </w:r>
      <w:r w:rsidR="0006330C">
        <w:rPr>
          <w:rFonts w:hint="eastAsia"/>
          <w:lang w:eastAsia="zh-CN"/>
        </w:rPr>
        <w:t>Windows</w:t>
      </w:r>
      <w:r w:rsidR="0081037D">
        <w:rPr>
          <w:rFonts w:hint="eastAsia"/>
          <w:lang w:eastAsia="zh-CN"/>
        </w:rPr>
        <w:t>成功识别为</w:t>
      </w:r>
      <w:r w:rsidR="006C1059">
        <w:rPr>
          <w:rFonts w:hint="eastAsia"/>
          <w:lang w:eastAsia="zh-CN"/>
        </w:rPr>
        <w:t>COM</w:t>
      </w:r>
      <w:r w:rsidR="006C1059">
        <w:rPr>
          <w:lang w:eastAsia="zh-CN"/>
        </w:rPr>
        <w:t>6</w:t>
      </w:r>
      <w:r w:rsidR="0006330C">
        <w:rPr>
          <w:rFonts w:hint="eastAsia"/>
          <w:lang w:eastAsia="zh-CN"/>
        </w:rPr>
        <w:t>的</w:t>
      </w:r>
      <w:r w:rsidR="0006330C">
        <w:rPr>
          <w:rFonts w:hint="eastAsia"/>
          <w:lang w:eastAsia="zh-CN"/>
        </w:rPr>
        <w:t>Spider</w:t>
      </w:r>
      <w:r w:rsidR="0006330C">
        <w:rPr>
          <w:rFonts w:hint="eastAsia"/>
          <w:lang w:eastAsia="zh-CN"/>
        </w:rPr>
        <w:t>设备</w:t>
      </w:r>
    </w:p>
    <w:p w:rsidR="00037DEC" w:rsidRPr="00A97F82" w:rsidRDefault="004B7600" w:rsidP="00480EDF">
      <w:pPr>
        <w:pStyle w:val="Heading2"/>
        <w:rPr>
          <w:lang w:eastAsia="zh-CN"/>
        </w:rPr>
      </w:pPr>
      <w:r>
        <w:rPr>
          <w:rFonts w:hint="eastAsia"/>
          <w:lang w:eastAsia="zh-CN"/>
        </w:rPr>
        <w:lastRenderedPageBreak/>
        <w:t>在</w:t>
      </w:r>
      <w:r w:rsidR="00571A79">
        <w:rPr>
          <w:rFonts w:hint="eastAsia"/>
          <w:lang w:eastAsia="zh-CN"/>
        </w:rPr>
        <w:t>安装</w:t>
      </w:r>
      <w:r>
        <w:rPr>
          <w:rFonts w:hint="eastAsia"/>
          <w:lang w:eastAsia="zh-CN"/>
        </w:rPr>
        <w:t>SD</w:t>
      </w:r>
      <w:r>
        <w:rPr>
          <w:lang w:eastAsia="zh-CN"/>
        </w:rPr>
        <w:t>K</w:t>
      </w:r>
      <w:r>
        <w:rPr>
          <w:rFonts w:hint="eastAsia"/>
          <w:lang w:eastAsia="zh-CN"/>
        </w:rPr>
        <w:t>之后</w:t>
      </w:r>
      <w:r w:rsidR="009F0C10">
        <w:rPr>
          <w:lang w:eastAsia="zh-CN"/>
        </w:rPr>
        <w:t>...</w:t>
      </w:r>
    </w:p>
    <w:p w:rsidR="00037DEC" w:rsidRDefault="004B7600" w:rsidP="00012ED9">
      <w:pPr>
        <w:pStyle w:val="ListParagraph"/>
        <w:numPr>
          <w:ilvl w:val="0"/>
          <w:numId w:val="9"/>
        </w:numPr>
      </w:pPr>
      <w:r>
        <w:t>Python</w:t>
      </w:r>
      <w:r>
        <w:rPr>
          <w:rFonts w:hint="eastAsia"/>
          <w:lang w:eastAsia="zh-CN"/>
        </w:rPr>
        <w:t>编程用户</w:t>
      </w:r>
      <w:r w:rsidR="00037DEC">
        <w:t>:</w:t>
      </w:r>
    </w:p>
    <w:p w:rsidR="00037DEC" w:rsidRDefault="004B7600" w:rsidP="00012ED9">
      <w:pPr>
        <w:pStyle w:val="ListParagraph"/>
        <w:numPr>
          <w:ilvl w:val="1"/>
          <w:numId w:val="9"/>
        </w:numPr>
      </w:pPr>
      <w:r>
        <w:rPr>
          <w:rFonts w:hint="eastAsia"/>
          <w:lang w:eastAsia="zh-CN"/>
        </w:rPr>
        <w:t>安装</w:t>
      </w:r>
      <w:r>
        <w:t>Python 3</w:t>
      </w:r>
      <w:r>
        <w:rPr>
          <w:rFonts w:hint="eastAsia"/>
          <w:lang w:eastAsia="zh-CN"/>
        </w:rPr>
        <w:t>。</w:t>
      </w:r>
    </w:p>
    <w:p w:rsidR="00037DEC" w:rsidRDefault="004B7600" w:rsidP="00012ED9">
      <w:pPr>
        <w:pStyle w:val="ListParagraph"/>
        <w:numPr>
          <w:ilvl w:val="1"/>
          <w:numId w:val="9"/>
        </w:numPr>
      </w:pPr>
      <w:r>
        <w:rPr>
          <w:rFonts w:hint="eastAsia"/>
          <w:lang w:eastAsia="zh-CN"/>
        </w:rPr>
        <w:t>安装</w:t>
      </w:r>
      <w:proofErr w:type="spellStart"/>
      <w:r>
        <w:t>pyserial</w:t>
      </w:r>
      <w:proofErr w:type="spellEnd"/>
      <w:r>
        <w:t xml:space="preserve"> </w:t>
      </w:r>
      <w:r>
        <w:rPr>
          <w:rFonts w:hint="eastAsia"/>
          <w:lang w:eastAsia="zh-CN"/>
        </w:rPr>
        <w:t>库。</w:t>
      </w:r>
    </w:p>
    <w:p w:rsidR="004B7600" w:rsidRDefault="004B7600" w:rsidP="00012ED9">
      <w:pPr>
        <w:pStyle w:val="ListParagraph"/>
        <w:numPr>
          <w:ilvl w:val="1"/>
          <w:numId w:val="9"/>
        </w:numPr>
        <w:rPr>
          <w:lang w:eastAsia="zh-CN"/>
        </w:rPr>
      </w:pPr>
      <w:r>
        <w:rPr>
          <w:rFonts w:hint="eastAsia"/>
          <w:lang w:eastAsia="zh-CN"/>
        </w:rPr>
        <w:t>使用示例</w:t>
      </w:r>
      <w:r w:rsidR="00924859">
        <w:rPr>
          <w:rFonts w:hint="eastAsia"/>
          <w:lang w:eastAsia="zh-CN"/>
        </w:rPr>
        <w:t>脚本熟悉Python编程接口的使用</w:t>
      </w:r>
      <w:r w:rsidR="007A7040">
        <w:rPr>
          <w:rFonts w:hint="eastAsia"/>
          <w:lang w:eastAsia="zh-CN"/>
        </w:rPr>
        <w:t>。</w:t>
      </w:r>
    </w:p>
    <w:p w:rsidR="00037DEC" w:rsidRDefault="00037DEC" w:rsidP="00012ED9">
      <w:pPr>
        <w:pStyle w:val="ListParagraph"/>
        <w:numPr>
          <w:ilvl w:val="0"/>
          <w:numId w:val="9"/>
        </w:numPr>
      </w:pPr>
      <w:r>
        <w:t xml:space="preserve">Inspector </w:t>
      </w:r>
      <w:r w:rsidR="004B7600">
        <w:rPr>
          <w:rFonts w:hint="eastAsia"/>
          <w:lang w:eastAsia="zh-CN"/>
        </w:rPr>
        <w:t>编程用户</w:t>
      </w:r>
      <w:r>
        <w:t>:</w:t>
      </w:r>
    </w:p>
    <w:p w:rsidR="00037DEC" w:rsidRDefault="004B7600" w:rsidP="00012ED9">
      <w:pPr>
        <w:pStyle w:val="ListParagraph"/>
        <w:numPr>
          <w:ilvl w:val="1"/>
          <w:numId w:val="9"/>
        </w:numPr>
      </w:pPr>
      <w:r>
        <w:rPr>
          <w:rFonts w:hint="eastAsia"/>
          <w:lang w:eastAsia="zh-CN"/>
        </w:rPr>
        <w:t>启动</w:t>
      </w:r>
      <w:r w:rsidR="009F0C10">
        <w:rPr>
          <w:rFonts w:hint="eastAsia"/>
          <w:lang w:eastAsia="zh-CN"/>
        </w:rPr>
        <w:t>I</w:t>
      </w:r>
      <w:r w:rsidR="009F0C10">
        <w:rPr>
          <w:lang w:eastAsia="zh-CN"/>
        </w:rPr>
        <w:t>nspector</w:t>
      </w:r>
      <w:r w:rsidR="007A7040">
        <w:rPr>
          <w:rFonts w:hint="eastAsia"/>
          <w:lang w:eastAsia="zh-CN"/>
        </w:rPr>
        <w:t>。</w:t>
      </w:r>
    </w:p>
    <w:p w:rsidR="00037DEC" w:rsidRDefault="009F0C10" w:rsidP="00012ED9">
      <w:pPr>
        <w:pStyle w:val="ListParagraph"/>
        <w:numPr>
          <w:ilvl w:val="1"/>
          <w:numId w:val="9"/>
        </w:numPr>
      </w:pPr>
      <w:r>
        <w:rPr>
          <w:rFonts w:hint="eastAsia"/>
          <w:lang w:eastAsia="zh-CN"/>
        </w:rPr>
        <w:t>点击菜单项</w:t>
      </w:r>
      <w:r>
        <w:t>File -&gt; Open User Modul</w:t>
      </w:r>
      <w:r>
        <w:rPr>
          <w:rFonts w:hint="eastAsia"/>
          <w:lang w:eastAsia="zh-CN"/>
        </w:rPr>
        <w:t>e</w:t>
      </w:r>
      <w:r>
        <w:t>...</w:t>
      </w:r>
    </w:p>
    <w:p w:rsidR="00037DEC" w:rsidRDefault="009F0C10" w:rsidP="00012ED9">
      <w:pPr>
        <w:pStyle w:val="ListParagraph"/>
        <w:numPr>
          <w:ilvl w:val="1"/>
          <w:numId w:val="9"/>
        </w:numPr>
      </w:pPr>
      <w:r>
        <w:rPr>
          <w:rFonts w:hint="eastAsia"/>
          <w:lang w:eastAsia="zh-CN"/>
        </w:rPr>
        <w:t>选择并打开任意S</w:t>
      </w:r>
      <w:r>
        <w:rPr>
          <w:lang w:eastAsia="zh-CN"/>
        </w:rPr>
        <w:t xml:space="preserve">pider </w:t>
      </w:r>
      <w:r>
        <w:rPr>
          <w:rFonts w:hint="eastAsia"/>
          <w:lang w:eastAsia="zh-CN"/>
        </w:rPr>
        <w:t>Sequence模块，并摁下F</w:t>
      </w:r>
      <w:r>
        <w:rPr>
          <w:lang w:eastAsia="zh-CN"/>
        </w:rPr>
        <w:t>9</w:t>
      </w:r>
      <w:r>
        <w:rPr>
          <w:rFonts w:hint="eastAsia"/>
          <w:lang w:eastAsia="zh-CN"/>
        </w:rPr>
        <w:t>键对模块进行编译。</w:t>
      </w:r>
    </w:p>
    <w:p w:rsidR="009353EE" w:rsidRDefault="009F0C10" w:rsidP="00012ED9">
      <w:pPr>
        <w:pStyle w:val="ListParagraph"/>
        <w:numPr>
          <w:ilvl w:val="1"/>
          <w:numId w:val="9"/>
        </w:numPr>
      </w:pPr>
      <w:r>
        <w:rPr>
          <w:rFonts w:hint="eastAsia"/>
          <w:lang w:eastAsia="zh-CN"/>
        </w:rPr>
        <w:t>用户可以在Inspector中使用编译成功的Sequence模块。</w:t>
      </w:r>
    </w:p>
    <w:p w:rsidR="00BF61DD" w:rsidRDefault="009F0C10" w:rsidP="00012ED9">
      <w:pPr>
        <w:pStyle w:val="ListParagraph"/>
        <w:numPr>
          <w:ilvl w:val="1"/>
          <w:numId w:val="9"/>
        </w:numPr>
      </w:pPr>
      <w:r>
        <w:rPr>
          <w:rFonts w:hint="eastAsia"/>
          <w:lang w:eastAsia="zh-CN"/>
        </w:rPr>
        <w:t>若想选择编译过的Spider</w:t>
      </w:r>
      <w:r>
        <w:rPr>
          <w:lang w:eastAsia="zh-CN"/>
        </w:rPr>
        <w:t xml:space="preserve"> </w:t>
      </w:r>
      <w:r>
        <w:rPr>
          <w:rFonts w:hint="eastAsia"/>
          <w:lang w:eastAsia="zh-CN"/>
        </w:rPr>
        <w:t>Sequence模块</w:t>
      </w:r>
      <w:r w:rsidR="009353EE">
        <w:t>:</w:t>
      </w:r>
    </w:p>
    <w:p w:rsidR="009353EE" w:rsidRDefault="009F0C10" w:rsidP="00012ED9">
      <w:pPr>
        <w:pStyle w:val="ListParagraph"/>
        <w:numPr>
          <w:ilvl w:val="2"/>
          <w:numId w:val="9"/>
        </w:numPr>
      </w:pPr>
      <w:r>
        <w:rPr>
          <w:rFonts w:hint="eastAsia"/>
          <w:lang w:eastAsia="zh-CN"/>
        </w:rPr>
        <w:t>打卡任意</w:t>
      </w:r>
      <w:r>
        <w:t>Sequence Acquisition</w:t>
      </w:r>
      <w:r>
        <w:rPr>
          <w:rFonts w:hint="eastAsia"/>
          <w:lang w:eastAsia="zh-CN"/>
        </w:rPr>
        <w:t>或</w:t>
      </w:r>
      <w:r>
        <w:t xml:space="preserve"> </w:t>
      </w:r>
      <w:r>
        <w:rPr>
          <w:rFonts w:hint="eastAsia"/>
          <w:lang w:eastAsia="zh-CN"/>
        </w:rPr>
        <w:t>Sequence</w:t>
      </w:r>
      <w:r>
        <w:t xml:space="preserve"> Perturbation</w:t>
      </w:r>
      <w:r>
        <w:rPr>
          <w:rFonts w:hint="eastAsia"/>
          <w:lang w:eastAsia="zh-CN"/>
        </w:rPr>
        <w:t>模块。</w:t>
      </w:r>
    </w:p>
    <w:p w:rsidR="009353EE" w:rsidRDefault="009F0C10" w:rsidP="00012ED9">
      <w:pPr>
        <w:pStyle w:val="ListParagraph"/>
        <w:numPr>
          <w:ilvl w:val="2"/>
          <w:numId w:val="9"/>
        </w:numPr>
        <w:rPr>
          <w:lang w:eastAsia="zh-CN"/>
        </w:rPr>
      </w:pPr>
      <w:r>
        <w:rPr>
          <w:rFonts w:hint="eastAsia"/>
          <w:lang w:eastAsia="zh-CN"/>
        </w:rPr>
        <w:t>点击模块用户界面的“</w:t>
      </w:r>
      <w:r>
        <w:rPr>
          <w:lang w:eastAsia="zh-CN"/>
        </w:rPr>
        <w:t>Target</w:t>
      </w:r>
      <w:r>
        <w:rPr>
          <w:rFonts w:hint="eastAsia"/>
          <w:lang w:eastAsia="zh-CN"/>
        </w:rPr>
        <w:t>”选项卡。</w:t>
      </w:r>
    </w:p>
    <w:p w:rsidR="009353EE" w:rsidRDefault="009F0C10" w:rsidP="00012ED9">
      <w:pPr>
        <w:pStyle w:val="ListParagraph"/>
        <w:numPr>
          <w:ilvl w:val="2"/>
          <w:numId w:val="9"/>
        </w:numPr>
      </w:pPr>
      <w:r>
        <w:rPr>
          <w:rFonts w:hint="eastAsia"/>
          <w:lang w:eastAsia="zh-CN"/>
        </w:rPr>
        <w:t>在</w:t>
      </w:r>
      <w:r>
        <w:t xml:space="preserve"> </w:t>
      </w:r>
      <w:r>
        <w:rPr>
          <w:rFonts w:hint="eastAsia"/>
          <w:lang w:eastAsia="zh-CN"/>
        </w:rPr>
        <w:t>“</w:t>
      </w:r>
      <w:r>
        <w:t>Sequence</w:t>
      </w:r>
      <w:r>
        <w:rPr>
          <w:rFonts w:hint="eastAsia"/>
          <w:lang w:eastAsia="zh-CN"/>
        </w:rPr>
        <w:t>”下拉菜单中找到完成编译的模块。</w:t>
      </w:r>
    </w:p>
    <w:p w:rsidR="00184E23" w:rsidRDefault="00184E23" w:rsidP="00012ED9">
      <w:pPr>
        <w:pStyle w:val="ListParagraph"/>
        <w:numPr>
          <w:ilvl w:val="1"/>
          <w:numId w:val="9"/>
        </w:numPr>
      </w:pPr>
      <w:r>
        <w:t>Inspector tutorial</w:t>
      </w:r>
      <w:r w:rsidR="00274772">
        <w:rPr>
          <w:rFonts w:hint="eastAsia"/>
          <w:lang w:eastAsia="zh-CN"/>
        </w:rPr>
        <w:t>文档中有更为细致的Spider和</w:t>
      </w:r>
      <w:proofErr w:type="spellStart"/>
      <w:r w:rsidR="00274772">
        <w:rPr>
          <w:rFonts w:hint="eastAsia"/>
          <w:lang w:eastAsia="zh-CN"/>
        </w:rPr>
        <w:t>Insepctor</w:t>
      </w:r>
      <w:proofErr w:type="spellEnd"/>
      <w:r w:rsidR="00274772">
        <w:rPr>
          <w:rFonts w:hint="eastAsia"/>
          <w:lang w:eastAsia="zh-CN"/>
        </w:rPr>
        <w:t>使用方面的信息。</w:t>
      </w:r>
    </w:p>
    <w:p w:rsidR="003D450A" w:rsidRDefault="003D450A" w:rsidP="003D450A"/>
    <w:p w:rsidR="003D450A" w:rsidRDefault="009A5DF1" w:rsidP="003D450A">
      <w:pPr>
        <w:pStyle w:val="Heading1Paged"/>
        <w:rPr>
          <w:lang w:eastAsia="zh-CN"/>
        </w:rPr>
      </w:pPr>
      <w:bookmarkStart w:id="6" w:name="_Toc65102210"/>
      <w:r>
        <w:rPr>
          <w:rFonts w:hint="eastAsia"/>
          <w:lang w:eastAsia="zh-CN"/>
        </w:rPr>
        <w:lastRenderedPageBreak/>
        <w:t>验证设备安装</w:t>
      </w:r>
      <w:bookmarkEnd w:id="6"/>
    </w:p>
    <w:p w:rsidR="00D8072C" w:rsidRPr="003D450A" w:rsidRDefault="00F76A75" w:rsidP="003D450A">
      <w:pPr>
        <w:rPr>
          <w:lang w:eastAsia="zh-CN"/>
        </w:rPr>
      </w:pPr>
      <w:r w:rsidRPr="00BF5572">
        <w:rPr>
          <w:rFonts w:ascii="FangSong" w:eastAsia="FangSong" w:hAnsi="FangSong"/>
          <w:lang w:eastAsia="zh-CN"/>
        </w:rPr>
        <w:t>请执行以下检查，以确认您已</w:t>
      </w:r>
      <w:r>
        <w:rPr>
          <w:rFonts w:ascii="FangSong" w:eastAsia="FangSong" w:hAnsi="FangSong" w:hint="eastAsia"/>
          <w:lang w:eastAsia="zh-CN"/>
        </w:rPr>
        <w:t>正确</w:t>
      </w:r>
      <w:r w:rsidR="00973AE5">
        <w:rPr>
          <w:rFonts w:ascii="FangSong" w:eastAsia="FangSong" w:hAnsi="FangSong" w:hint="eastAsia"/>
          <w:lang w:eastAsia="zh-CN"/>
        </w:rPr>
        <w:t>的</w:t>
      </w:r>
      <w:r>
        <w:rPr>
          <w:rFonts w:ascii="FangSong" w:eastAsia="FangSong" w:hAnsi="FangSong" w:hint="eastAsia"/>
          <w:lang w:eastAsia="zh-CN"/>
        </w:rPr>
        <w:t>安装了设备</w:t>
      </w:r>
      <w:r w:rsidR="00D8072C" w:rsidRPr="003D450A">
        <w:rPr>
          <w:lang w:eastAsia="zh-CN"/>
        </w:rPr>
        <w:t>:</w:t>
      </w:r>
    </w:p>
    <w:p w:rsidR="009100FE" w:rsidRPr="00A355B0" w:rsidRDefault="009100FE" w:rsidP="00D8072C">
      <w:pPr>
        <w:pStyle w:val="ListNumber"/>
        <w:rPr>
          <w:rFonts w:ascii="FangSong" w:eastAsia="FangSong" w:hAnsi="FangSong"/>
          <w:lang w:eastAsia="zh-CN"/>
        </w:rPr>
      </w:pPr>
      <w:r w:rsidRPr="00A355B0">
        <w:rPr>
          <w:rFonts w:ascii="FangSong" w:eastAsia="FangSong" w:hAnsi="FangSong" w:hint="eastAsia"/>
          <w:lang w:eastAsia="zh-CN"/>
        </w:rPr>
        <w:t>Spider设备是否已成功上电</w:t>
      </w:r>
      <w:r w:rsidRPr="00A355B0">
        <w:rPr>
          <w:rFonts w:ascii="FangSong" w:eastAsia="FangSong" w:hAnsi="FangSong"/>
          <w:lang w:eastAsia="zh-CN"/>
        </w:rPr>
        <w:t>?</w:t>
      </w:r>
    </w:p>
    <w:p w:rsidR="007B0E51" w:rsidRPr="00A355B0" w:rsidRDefault="007B0E51" w:rsidP="00D8072C">
      <w:pPr>
        <w:pStyle w:val="ListNumber"/>
        <w:rPr>
          <w:rFonts w:ascii="FangSong" w:eastAsia="FangSong" w:hAnsi="FangSong"/>
          <w:lang w:eastAsia="zh-CN"/>
        </w:rPr>
      </w:pPr>
      <w:r w:rsidRPr="00A355B0">
        <w:rPr>
          <w:rFonts w:ascii="FangSong" w:eastAsia="FangSong" w:hAnsi="FangSong" w:hint="eastAsia"/>
          <w:lang w:eastAsia="zh-CN"/>
        </w:rPr>
        <w:t>Spider设备是否已被系统成功识别</w:t>
      </w:r>
      <w:r w:rsidR="0062253B">
        <w:rPr>
          <w:rFonts w:ascii="FangSong" w:eastAsia="FangSong" w:hAnsi="FangSong" w:hint="eastAsia"/>
          <w:lang w:eastAsia="zh-CN"/>
        </w:rPr>
        <w:t>?</w:t>
      </w:r>
    </w:p>
    <w:p w:rsidR="00D8072C" w:rsidRPr="00A355B0" w:rsidRDefault="00A355B0" w:rsidP="00D8072C">
      <w:pPr>
        <w:pStyle w:val="ListNumber"/>
        <w:rPr>
          <w:rFonts w:ascii="FangSong" w:eastAsia="FangSong" w:hAnsi="FangSong"/>
          <w:lang w:eastAsia="zh-CN"/>
        </w:rPr>
      </w:pPr>
      <w:r w:rsidRPr="00A355B0">
        <w:rPr>
          <w:rFonts w:ascii="FangSong" w:eastAsia="FangSong" w:hAnsi="FangSong" w:hint="eastAsia"/>
          <w:lang w:eastAsia="zh-CN"/>
        </w:rPr>
        <w:t>Spider设备是对指令做出响应？</w:t>
      </w:r>
    </w:p>
    <w:p w:rsidR="002A1729" w:rsidRPr="00BF5572" w:rsidRDefault="002A1729" w:rsidP="002A1729">
      <w:pPr>
        <w:rPr>
          <w:rFonts w:ascii="FangSong" w:eastAsia="FangSong" w:hAnsi="FangSong"/>
          <w:lang w:eastAsia="zh-CN"/>
        </w:rPr>
      </w:pPr>
      <w:r w:rsidRPr="00BF5572">
        <w:rPr>
          <w:rFonts w:ascii="FangSong" w:eastAsia="FangSong" w:hAnsi="FangSong"/>
          <w:lang w:eastAsia="zh-CN"/>
        </w:rPr>
        <w:t>在进行下一</w:t>
      </w:r>
      <w:r w:rsidRPr="00BF5572">
        <w:rPr>
          <w:rFonts w:ascii="FangSong" w:eastAsia="FangSong" w:hAnsi="FangSong" w:hint="eastAsia"/>
          <w:lang w:eastAsia="zh-CN"/>
        </w:rPr>
        <w:t>项</w:t>
      </w:r>
      <w:r w:rsidRPr="00BF5572">
        <w:rPr>
          <w:rFonts w:ascii="FangSong" w:eastAsia="FangSong" w:hAnsi="FangSong"/>
          <w:lang w:eastAsia="zh-CN"/>
        </w:rPr>
        <w:t>之前，请确</w:t>
      </w:r>
      <w:r w:rsidRPr="00BF5572">
        <w:rPr>
          <w:rFonts w:ascii="FangSong" w:eastAsia="FangSong" w:hAnsi="FangSong" w:hint="eastAsia"/>
          <w:lang w:eastAsia="zh-CN"/>
        </w:rPr>
        <w:t>当前项的验证</w:t>
      </w:r>
      <w:r w:rsidRPr="00BF5572">
        <w:rPr>
          <w:rFonts w:ascii="FangSong" w:eastAsia="FangSong" w:hAnsi="FangSong"/>
          <w:lang w:eastAsia="zh-CN"/>
        </w:rPr>
        <w:t>成功。 如果</w:t>
      </w:r>
      <w:r w:rsidRPr="00BF5572">
        <w:rPr>
          <w:rFonts w:ascii="FangSong" w:eastAsia="FangSong" w:hAnsi="FangSong" w:hint="eastAsia"/>
          <w:lang w:eastAsia="zh-CN"/>
        </w:rPr>
        <w:t>发现问题</w:t>
      </w:r>
      <w:r w:rsidRPr="00BF5572">
        <w:rPr>
          <w:rFonts w:ascii="FangSong" w:eastAsia="FangSong" w:hAnsi="FangSong"/>
          <w:lang w:eastAsia="zh-CN"/>
        </w:rPr>
        <w:t>，请参阅“常见问题”部分</w:t>
      </w:r>
      <w:r w:rsidRPr="00BF5572">
        <w:rPr>
          <w:rFonts w:ascii="FangSong" w:eastAsia="FangSong" w:hAnsi="FangSong" w:hint="eastAsia"/>
          <w:lang w:eastAsia="zh-CN"/>
        </w:rPr>
        <w:t>。</w:t>
      </w:r>
    </w:p>
    <w:p w:rsidR="00E22FEC" w:rsidRDefault="00315862" w:rsidP="00E22FEC">
      <w:pPr>
        <w:pStyle w:val="Heading2"/>
        <w:rPr>
          <w:lang w:eastAsia="zh-CN"/>
        </w:rPr>
      </w:pPr>
      <w:r>
        <w:rPr>
          <w:rFonts w:hint="eastAsia"/>
          <w:lang w:eastAsia="zh-CN"/>
        </w:rPr>
        <w:t>检查</w:t>
      </w:r>
      <w:r w:rsidR="00A355B0">
        <w:rPr>
          <w:rFonts w:hint="eastAsia"/>
          <w:lang w:eastAsia="zh-CN"/>
        </w:rPr>
        <w:t>项</w:t>
      </w:r>
      <w:r w:rsidR="00E22FEC">
        <w:rPr>
          <w:lang w:eastAsia="zh-CN"/>
        </w:rPr>
        <w:t xml:space="preserve">1 </w:t>
      </w:r>
      <w:r>
        <w:rPr>
          <w:lang w:eastAsia="zh-CN"/>
        </w:rPr>
        <w:t>–</w:t>
      </w:r>
      <w:r w:rsidR="00E22FEC">
        <w:rPr>
          <w:lang w:eastAsia="zh-CN"/>
        </w:rPr>
        <w:t xml:space="preserve"> </w:t>
      </w:r>
      <w:r w:rsidR="00B4231C">
        <w:rPr>
          <w:rFonts w:hint="eastAsia"/>
          <w:lang w:eastAsia="zh-CN"/>
        </w:rPr>
        <w:t>Spider</w:t>
      </w:r>
      <w:r>
        <w:rPr>
          <w:rFonts w:hint="eastAsia"/>
          <w:lang w:eastAsia="zh-CN"/>
        </w:rPr>
        <w:t>设备是否</w:t>
      </w:r>
      <w:r w:rsidR="00B4231C">
        <w:rPr>
          <w:rFonts w:hint="eastAsia"/>
          <w:lang w:eastAsia="zh-CN"/>
        </w:rPr>
        <w:t>已</w:t>
      </w:r>
      <w:r>
        <w:rPr>
          <w:rFonts w:hint="eastAsia"/>
          <w:lang w:eastAsia="zh-CN"/>
        </w:rPr>
        <w:t>成功上电</w:t>
      </w:r>
      <w:r w:rsidR="00E22FEC">
        <w:rPr>
          <w:lang w:eastAsia="zh-CN"/>
        </w:rPr>
        <w:t>?</w:t>
      </w:r>
    </w:p>
    <w:p w:rsidR="00315862" w:rsidRPr="007B0E51" w:rsidRDefault="00315862" w:rsidP="00012ED9">
      <w:pPr>
        <w:pStyle w:val="ListParagraph"/>
        <w:numPr>
          <w:ilvl w:val="0"/>
          <w:numId w:val="11"/>
        </w:numPr>
        <w:rPr>
          <w:lang w:eastAsia="zh-CN"/>
        </w:rPr>
      </w:pPr>
      <w:r w:rsidRPr="007B0E51">
        <w:rPr>
          <w:rFonts w:hint="eastAsia"/>
          <w:lang w:eastAsia="zh-CN"/>
        </w:rPr>
        <w:t>将直流电源适配器接入Spider设备，并将接适配器接至交流电输入。将Spider</w:t>
      </w:r>
      <w:r w:rsidR="004558D1">
        <w:rPr>
          <w:rFonts w:hint="eastAsia"/>
          <w:lang w:eastAsia="zh-CN"/>
        </w:rPr>
        <w:t>设备拨位开关移至</w:t>
      </w:r>
      <w:r w:rsidRPr="007B0E51">
        <w:rPr>
          <w:rFonts w:hint="eastAsia"/>
          <w:lang w:eastAsia="zh-CN"/>
        </w:rPr>
        <w:t>ON</w:t>
      </w:r>
      <w:r w:rsidR="004558D1">
        <w:rPr>
          <w:rFonts w:hint="eastAsia"/>
          <w:lang w:eastAsia="zh-CN"/>
        </w:rPr>
        <w:t>的</w:t>
      </w:r>
      <w:r w:rsidRPr="007B0E51">
        <w:rPr>
          <w:rFonts w:hint="eastAsia"/>
          <w:lang w:eastAsia="zh-CN"/>
        </w:rPr>
        <w:t>位置。</w:t>
      </w:r>
    </w:p>
    <w:p w:rsidR="00E22FEC" w:rsidRPr="007B0E51" w:rsidRDefault="00315862" w:rsidP="00012ED9">
      <w:pPr>
        <w:pStyle w:val="ListParagraph"/>
        <w:numPr>
          <w:ilvl w:val="0"/>
          <w:numId w:val="11"/>
        </w:numPr>
        <w:rPr>
          <w:lang w:eastAsia="zh-CN"/>
        </w:rPr>
      </w:pPr>
      <w:r w:rsidRPr="007B0E51">
        <w:rPr>
          <w:rFonts w:hint="eastAsia"/>
          <w:lang w:eastAsia="zh-CN"/>
        </w:rPr>
        <w:t>检查S</w:t>
      </w:r>
      <w:r w:rsidRPr="007B0E51">
        <w:rPr>
          <w:lang w:eastAsia="zh-CN"/>
        </w:rPr>
        <w:t>pide</w:t>
      </w:r>
      <w:r w:rsidRPr="007B0E51">
        <w:rPr>
          <w:rFonts w:hint="eastAsia"/>
          <w:lang w:eastAsia="zh-CN"/>
        </w:rPr>
        <w:t>r</w:t>
      </w:r>
      <w:r w:rsidR="00230D4A">
        <w:rPr>
          <w:rFonts w:hint="eastAsia"/>
          <w:lang w:eastAsia="zh-CN"/>
        </w:rPr>
        <w:t>设备前端液晶屏是否显示</w:t>
      </w:r>
      <w:r w:rsidR="00FB0BBA">
        <w:rPr>
          <w:rFonts w:hint="eastAsia"/>
          <w:lang w:eastAsia="zh-CN"/>
        </w:rPr>
        <w:t>“</w:t>
      </w:r>
      <w:r w:rsidR="00FB0BBA" w:rsidRPr="007B0E51">
        <w:rPr>
          <w:rFonts w:hint="eastAsia"/>
          <w:lang w:eastAsia="zh-CN"/>
        </w:rPr>
        <w:t>Spider</w:t>
      </w:r>
      <w:r w:rsidR="00FB0BBA" w:rsidRPr="007B0E51">
        <w:rPr>
          <w:lang w:eastAsia="zh-CN"/>
        </w:rPr>
        <w:t xml:space="preserve"> 1.</w:t>
      </w:r>
      <w:r w:rsidR="00FB0BBA" w:rsidRPr="007B0E51">
        <w:rPr>
          <w:rFonts w:hint="eastAsia"/>
          <w:lang w:eastAsia="zh-CN"/>
        </w:rPr>
        <w:t>x</w:t>
      </w:r>
      <w:r w:rsidR="00FB0BBA">
        <w:rPr>
          <w:rFonts w:hint="eastAsia"/>
          <w:lang w:eastAsia="zh-CN"/>
        </w:rPr>
        <w:t>”</w:t>
      </w:r>
      <w:r w:rsidRPr="007B0E51">
        <w:rPr>
          <w:rFonts w:hint="eastAsia"/>
          <w:lang w:eastAsia="zh-CN"/>
        </w:rPr>
        <w:t>字样。</w:t>
      </w:r>
    </w:p>
    <w:p w:rsidR="00E22FEC" w:rsidRDefault="00187F8A" w:rsidP="00E22FEC">
      <w:pPr>
        <w:pStyle w:val="Heading2"/>
        <w:rPr>
          <w:lang w:eastAsia="zh-CN"/>
        </w:rPr>
      </w:pPr>
      <w:r>
        <w:rPr>
          <w:rFonts w:hint="eastAsia"/>
          <w:lang w:eastAsia="zh-CN"/>
        </w:rPr>
        <w:t>检查</w:t>
      </w:r>
      <w:r w:rsidR="00A355B0">
        <w:rPr>
          <w:rFonts w:hint="eastAsia"/>
          <w:lang w:eastAsia="zh-CN"/>
        </w:rPr>
        <w:t>项</w:t>
      </w:r>
      <w:r w:rsidR="00E22FEC">
        <w:rPr>
          <w:lang w:eastAsia="zh-CN"/>
        </w:rPr>
        <w:t xml:space="preserve">2 </w:t>
      </w:r>
      <w:r>
        <w:rPr>
          <w:lang w:eastAsia="zh-CN"/>
        </w:rPr>
        <w:t>–</w:t>
      </w:r>
      <w:r w:rsidR="00E22FEC">
        <w:rPr>
          <w:lang w:eastAsia="zh-CN"/>
        </w:rPr>
        <w:t xml:space="preserve"> </w:t>
      </w:r>
      <w:r w:rsidR="009100FE">
        <w:rPr>
          <w:rFonts w:hint="eastAsia"/>
          <w:lang w:eastAsia="zh-CN"/>
        </w:rPr>
        <w:t>Spider</w:t>
      </w:r>
      <w:r>
        <w:rPr>
          <w:rFonts w:hint="eastAsia"/>
          <w:lang w:eastAsia="zh-CN"/>
        </w:rPr>
        <w:t>设备是否已被系统成功识别</w:t>
      </w:r>
      <w:r w:rsidR="00E22FEC">
        <w:rPr>
          <w:lang w:eastAsia="zh-CN"/>
        </w:rPr>
        <w:t>?</w:t>
      </w:r>
    </w:p>
    <w:p w:rsidR="00315862" w:rsidRPr="00315862" w:rsidRDefault="00187F8A" w:rsidP="00012ED9">
      <w:pPr>
        <w:pStyle w:val="ListParagraph"/>
        <w:numPr>
          <w:ilvl w:val="0"/>
          <w:numId w:val="12"/>
        </w:numPr>
        <w:rPr>
          <w:lang w:eastAsia="zh-CN"/>
        </w:rPr>
      </w:pPr>
      <w:r w:rsidRPr="00315862">
        <w:rPr>
          <w:rFonts w:hint="eastAsia"/>
          <w:lang w:eastAsia="zh-CN"/>
        </w:rPr>
        <w:t>将</w:t>
      </w:r>
      <w:r w:rsidR="00315862" w:rsidRPr="00315862">
        <w:rPr>
          <w:rFonts w:hint="eastAsia"/>
          <w:lang w:eastAsia="zh-CN"/>
        </w:rPr>
        <w:t>S</w:t>
      </w:r>
      <w:r w:rsidR="00315862" w:rsidRPr="00315862">
        <w:rPr>
          <w:lang w:eastAsia="zh-CN"/>
        </w:rPr>
        <w:t>pider</w:t>
      </w:r>
      <w:r w:rsidRPr="00315862">
        <w:rPr>
          <w:rFonts w:hint="eastAsia"/>
          <w:lang w:eastAsia="zh-CN"/>
        </w:rPr>
        <w:t>设备与计算机相连并上电。</w:t>
      </w:r>
    </w:p>
    <w:p w:rsidR="00E22FEC" w:rsidRPr="00315862" w:rsidRDefault="00315862" w:rsidP="00012ED9">
      <w:pPr>
        <w:pStyle w:val="ListParagraph"/>
        <w:numPr>
          <w:ilvl w:val="0"/>
          <w:numId w:val="12"/>
        </w:numPr>
        <w:rPr>
          <w:lang w:eastAsia="zh-CN"/>
        </w:rPr>
      </w:pPr>
      <w:r w:rsidRPr="00315862">
        <w:rPr>
          <w:lang w:eastAsia="zh-CN"/>
        </w:rPr>
        <w:t>Spider</w:t>
      </w:r>
      <w:r w:rsidRPr="00315862">
        <w:rPr>
          <w:rFonts w:hint="eastAsia"/>
          <w:lang w:eastAsia="zh-CN"/>
        </w:rPr>
        <w:t>设备应在W</w:t>
      </w:r>
      <w:r w:rsidRPr="00315862">
        <w:rPr>
          <w:lang w:eastAsia="zh-CN"/>
        </w:rPr>
        <w:t>indows</w:t>
      </w:r>
      <w:r w:rsidRPr="00315862">
        <w:rPr>
          <w:rFonts w:hint="eastAsia"/>
          <w:lang w:eastAsia="zh-CN"/>
        </w:rPr>
        <w:t>设备管理器下被识别为</w:t>
      </w:r>
      <w:r w:rsidR="00230D4A">
        <w:rPr>
          <w:rFonts w:hint="eastAsia"/>
          <w:lang w:eastAsia="zh-CN"/>
        </w:rPr>
        <w:t>由</w:t>
      </w:r>
      <w:r w:rsidR="00FB0BBA">
        <w:rPr>
          <w:rFonts w:hint="eastAsia"/>
          <w:lang w:eastAsia="zh-CN"/>
        </w:rPr>
        <w:t>“</w:t>
      </w:r>
      <w:r w:rsidR="00FB0BBA" w:rsidRPr="00315862">
        <w:rPr>
          <w:lang w:eastAsia="zh-CN"/>
        </w:rPr>
        <w:t>Test Tool 1.</w:t>
      </w:r>
      <w:r w:rsidR="00FB0BBA" w:rsidRPr="00230D4A">
        <w:rPr>
          <w:lang w:eastAsia="zh-CN"/>
        </w:rPr>
        <w:t>x</w:t>
      </w:r>
      <w:r w:rsidR="00FB0BBA">
        <w:rPr>
          <w:rFonts w:hint="eastAsia"/>
          <w:lang w:eastAsia="zh-CN"/>
        </w:rPr>
        <w:t>”</w:t>
      </w:r>
      <w:r w:rsidR="00230D4A" w:rsidRPr="00230D4A">
        <w:rPr>
          <w:rFonts w:hint="eastAsia"/>
          <w:lang w:eastAsia="zh-CN"/>
        </w:rPr>
        <w:t>字样标记的串口设备</w:t>
      </w:r>
      <w:r w:rsidRPr="00315862">
        <w:rPr>
          <w:rFonts w:hint="eastAsia"/>
          <w:lang w:eastAsia="zh-CN"/>
        </w:rPr>
        <w:t>。</w:t>
      </w:r>
      <w:r w:rsidR="009100FE">
        <w:rPr>
          <w:rFonts w:hint="eastAsia"/>
          <w:lang w:eastAsia="zh-CN"/>
        </w:rPr>
        <w:t>若设备未</w:t>
      </w:r>
      <w:r w:rsidR="00207E74">
        <w:rPr>
          <w:rFonts w:hint="eastAsia"/>
          <w:lang w:eastAsia="zh-CN"/>
        </w:rPr>
        <w:t>被系统</w:t>
      </w:r>
      <w:r w:rsidR="009100FE">
        <w:rPr>
          <w:rFonts w:hint="eastAsia"/>
          <w:lang w:eastAsia="zh-CN"/>
        </w:rPr>
        <w:t>识别，请</w:t>
      </w:r>
      <w:r w:rsidR="005E451B">
        <w:rPr>
          <w:rFonts w:hint="eastAsia"/>
          <w:lang w:eastAsia="zh-CN"/>
        </w:rPr>
        <w:t>（重新）</w:t>
      </w:r>
      <w:r w:rsidR="009100FE">
        <w:rPr>
          <w:rFonts w:hint="eastAsia"/>
          <w:lang w:eastAsia="zh-CN"/>
        </w:rPr>
        <w:t>安装设备驱动程序。</w:t>
      </w:r>
    </w:p>
    <w:p w:rsidR="00E22FEC" w:rsidRDefault="00585150" w:rsidP="00E22FEC">
      <w:pPr>
        <w:pStyle w:val="Heading2"/>
        <w:rPr>
          <w:lang w:eastAsia="zh-CN"/>
        </w:rPr>
      </w:pPr>
      <w:r>
        <w:rPr>
          <w:rFonts w:hint="eastAsia"/>
          <w:lang w:eastAsia="zh-CN"/>
        </w:rPr>
        <w:t>检查</w:t>
      </w:r>
      <w:r w:rsidR="00A355B0">
        <w:rPr>
          <w:rFonts w:hint="eastAsia"/>
          <w:lang w:eastAsia="zh-CN"/>
        </w:rPr>
        <w:t>项</w:t>
      </w:r>
      <w:r>
        <w:rPr>
          <w:lang w:eastAsia="zh-CN"/>
        </w:rPr>
        <w:t xml:space="preserve">3 – </w:t>
      </w:r>
      <w:r w:rsidR="007B0E51">
        <w:rPr>
          <w:rFonts w:hint="eastAsia"/>
          <w:lang w:eastAsia="zh-CN"/>
        </w:rPr>
        <w:t>Spider</w:t>
      </w:r>
      <w:r>
        <w:rPr>
          <w:rFonts w:hint="eastAsia"/>
          <w:lang w:eastAsia="zh-CN"/>
        </w:rPr>
        <w:t>设备</w:t>
      </w:r>
      <w:r w:rsidR="007B0E51">
        <w:rPr>
          <w:rFonts w:hint="eastAsia"/>
          <w:lang w:eastAsia="zh-CN"/>
        </w:rPr>
        <w:t>是</w:t>
      </w:r>
      <w:r w:rsidR="00521D48">
        <w:rPr>
          <w:rFonts w:hint="eastAsia"/>
          <w:lang w:eastAsia="zh-CN"/>
        </w:rPr>
        <w:t>对</w:t>
      </w:r>
      <w:r>
        <w:rPr>
          <w:rFonts w:hint="eastAsia"/>
          <w:lang w:eastAsia="zh-CN"/>
        </w:rPr>
        <w:t>指令</w:t>
      </w:r>
      <w:r w:rsidR="00E847EB">
        <w:rPr>
          <w:rFonts w:hint="eastAsia"/>
          <w:lang w:eastAsia="zh-CN"/>
        </w:rPr>
        <w:t>做出响应</w:t>
      </w:r>
      <w:r w:rsidR="00E22FEC">
        <w:rPr>
          <w:lang w:eastAsia="zh-CN"/>
        </w:rPr>
        <w:t>?</w:t>
      </w:r>
    </w:p>
    <w:p w:rsidR="00065DD2" w:rsidRPr="001014F3" w:rsidRDefault="00803FA5" w:rsidP="00012ED9">
      <w:pPr>
        <w:pStyle w:val="ListNumber"/>
        <w:numPr>
          <w:ilvl w:val="0"/>
          <w:numId w:val="10"/>
        </w:numPr>
        <w:rPr>
          <w:rFonts w:ascii="FangSong" w:eastAsia="FangSong" w:hAnsi="FangSong"/>
        </w:rPr>
      </w:pPr>
      <w:r w:rsidRPr="001014F3">
        <w:rPr>
          <w:rFonts w:ascii="FangSong" w:eastAsia="FangSong" w:hAnsi="FangSong" w:hint="eastAsia"/>
          <w:lang w:eastAsia="zh-CN"/>
        </w:rPr>
        <w:t>访问</w:t>
      </w:r>
      <w:r w:rsidR="00E962E7">
        <w:rPr>
          <w:rFonts w:ascii="FangSong" w:eastAsia="FangSong" w:hAnsi="FangSong"/>
        </w:rPr>
        <w:t xml:space="preserve"> </w:t>
      </w:r>
      <w:r w:rsidR="00BE75BD" w:rsidRPr="001014F3">
        <w:rPr>
          <w:rStyle w:val="PlainTextChar"/>
          <w:rFonts w:ascii="FangSong" w:eastAsia="FangSong" w:hAnsi="FangSong"/>
        </w:rPr>
        <w:t>%</w:t>
      </w:r>
      <w:proofErr w:type="spellStart"/>
      <w:r w:rsidR="00BE75BD" w:rsidRPr="001014F3">
        <w:rPr>
          <w:rStyle w:val="PlainTextChar"/>
          <w:rFonts w:ascii="FangSong" w:eastAsia="FangSong" w:hAnsi="FangSong"/>
        </w:rPr>
        <w:t>ProgramFiles</w:t>
      </w:r>
      <w:proofErr w:type="spellEnd"/>
      <w:r w:rsidR="00BE75BD" w:rsidRPr="001014F3">
        <w:rPr>
          <w:rStyle w:val="PlainTextChar"/>
          <w:rFonts w:ascii="FangSong" w:eastAsia="FangSong" w:hAnsi="FangSong"/>
        </w:rPr>
        <w:t>(x86)%\</w:t>
      </w:r>
      <w:proofErr w:type="spellStart"/>
      <w:r w:rsidR="00BE75BD" w:rsidRPr="001014F3">
        <w:rPr>
          <w:rStyle w:val="PlainTextChar"/>
          <w:rFonts w:ascii="FangSong" w:eastAsia="FangSong" w:hAnsi="FangSong"/>
        </w:rPr>
        <w:t>Riscure</w:t>
      </w:r>
      <w:proofErr w:type="spellEnd"/>
      <w:r w:rsidR="00BE75BD" w:rsidRPr="001014F3">
        <w:rPr>
          <w:rStyle w:val="PlainTextChar"/>
          <w:rFonts w:ascii="FangSong" w:eastAsia="FangSong" w:hAnsi="FangSong"/>
        </w:rPr>
        <w:t>\Spider SDK</w:t>
      </w:r>
      <w:r w:rsidR="00065DD2" w:rsidRPr="001014F3">
        <w:rPr>
          <w:rFonts w:ascii="FangSong" w:eastAsia="FangSong" w:hAnsi="FangSong"/>
        </w:rPr>
        <w:t>\python\examples</w:t>
      </w:r>
      <w:r w:rsidR="003B3936" w:rsidRPr="001014F3">
        <w:rPr>
          <w:rFonts w:ascii="FangSong" w:eastAsia="FangSong" w:hAnsi="FangSong"/>
        </w:rPr>
        <w:t xml:space="preserve"> </w:t>
      </w:r>
      <w:r w:rsidR="003B3936" w:rsidRPr="001014F3">
        <w:rPr>
          <w:rFonts w:ascii="FangSong" w:eastAsia="FangSong" w:hAnsi="FangSong" w:hint="eastAsia"/>
          <w:lang w:eastAsia="zh-CN"/>
        </w:rPr>
        <w:t>文件夹</w:t>
      </w:r>
      <w:r w:rsidRPr="001014F3">
        <w:rPr>
          <w:rFonts w:ascii="FangSong" w:eastAsia="FangSong" w:hAnsi="FangSong" w:hint="eastAsia"/>
          <w:lang w:eastAsia="zh-CN"/>
        </w:rPr>
        <w:t>。</w:t>
      </w:r>
    </w:p>
    <w:p w:rsidR="00065DD2" w:rsidRPr="001014F3" w:rsidRDefault="00803FA5" w:rsidP="00065DD2">
      <w:pPr>
        <w:pStyle w:val="ListNumber"/>
        <w:rPr>
          <w:rFonts w:ascii="FangSong" w:eastAsia="FangSong" w:hAnsi="FangSong"/>
        </w:rPr>
      </w:pPr>
      <w:r w:rsidRPr="001014F3">
        <w:rPr>
          <w:rFonts w:ascii="FangSong" w:eastAsia="FangSong" w:hAnsi="FangSong" w:hint="eastAsia"/>
          <w:lang w:eastAsia="zh-CN"/>
        </w:rPr>
        <w:t>拷贝</w:t>
      </w:r>
      <w:r w:rsidR="00230D4A">
        <w:rPr>
          <w:rFonts w:ascii="FangSong" w:eastAsia="FangSong" w:hAnsi="FangSong"/>
        </w:rPr>
        <w:t>ping.py</w:t>
      </w:r>
      <w:r w:rsidRPr="001014F3">
        <w:rPr>
          <w:rFonts w:ascii="FangSong" w:eastAsia="FangSong" w:hAnsi="FangSong" w:hint="eastAsia"/>
          <w:lang w:eastAsia="zh-CN"/>
        </w:rPr>
        <w:t>脚本至</w:t>
      </w:r>
      <w:r w:rsidR="00E962E7">
        <w:rPr>
          <w:rFonts w:ascii="FangSong" w:eastAsia="FangSong" w:hAnsi="FangSong"/>
        </w:rPr>
        <w:t xml:space="preserve"> </w:t>
      </w:r>
      <w:r w:rsidR="00BE75BD" w:rsidRPr="001014F3">
        <w:rPr>
          <w:rStyle w:val="PlainTextChar"/>
          <w:rFonts w:ascii="FangSong" w:eastAsia="FangSong" w:hAnsi="FangSong"/>
        </w:rPr>
        <w:t>%</w:t>
      </w:r>
      <w:proofErr w:type="spellStart"/>
      <w:r w:rsidR="00BE75BD" w:rsidRPr="001014F3">
        <w:rPr>
          <w:rStyle w:val="PlainTextChar"/>
          <w:rFonts w:ascii="FangSong" w:eastAsia="FangSong" w:hAnsi="FangSong"/>
        </w:rPr>
        <w:t>ProgramFiles</w:t>
      </w:r>
      <w:proofErr w:type="spellEnd"/>
      <w:r w:rsidR="00BE75BD" w:rsidRPr="001014F3">
        <w:rPr>
          <w:rStyle w:val="PlainTextChar"/>
          <w:rFonts w:ascii="FangSong" w:eastAsia="FangSong" w:hAnsi="FangSong"/>
        </w:rPr>
        <w:t>(x86)%\</w:t>
      </w:r>
      <w:proofErr w:type="spellStart"/>
      <w:r w:rsidR="00BE75BD" w:rsidRPr="001014F3">
        <w:rPr>
          <w:rStyle w:val="PlainTextChar"/>
          <w:rFonts w:ascii="FangSong" w:eastAsia="FangSong" w:hAnsi="FangSong"/>
        </w:rPr>
        <w:t>Riscure</w:t>
      </w:r>
      <w:proofErr w:type="spellEnd"/>
      <w:r w:rsidR="00BE75BD" w:rsidRPr="001014F3">
        <w:rPr>
          <w:rStyle w:val="PlainTextChar"/>
          <w:rFonts w:ascii="FangSong" w:eastAsia="FangSong" w:hAnsi="FangSong"/>
        </w:rPr>
        <w:t>\Spider SDK</w:t>
      </w:r>
      <w:r w:rsidR="00065DD2" w:rsidRPr="001014F3">
        <w:rPr>
          <w:rFonts w:ascii="FangSong" w:eastAsia="FangSong" w:hAnsi="FangSong"/>
        </w:rPr>
        <w:t>\python</w:t>
      </w:r>
      <w:r w:rsidR="00E962E7">
        <w:rPr>
          <w:rFonts w:ascii="FangSong" w:eastAsia="FangSong" w:hAnsi="FangSong"/>
        </w:rPr>
        <w:t xml:space="preserve"> </w:t>
      </w:r>
      <w:r w:rsidRPr="001014F3">
        <w:rPr>
          <w:rFonts w:ascii="FangSong" w:eastAsia="FangSong" w:hAnsi="FangSong" w:hint="eastAsia"/>
          <w:lang w:eastAsia="zh-CN"/>
        </w:rPr>
        <w:t>文件夹中。</w:t>
      </w:r>
    </w:p>
    <w:p w:rsidR="00065DD2" w:rsidRPr="001014F3" w:rsidRDefault="00AD239F" w:rsidP="00065DD2">
      <w:pPr>
        <w:pStyle w:val="ListNumber"/>
        <w:rPr>
          <w:rFonts w:ascii="FangSong" w:eastAsia="FangSong" w:hAnsi="FangSong"/>
          <w:lang w:eastAsia="zh-CN"/>
        </w:rPr>
      </w:pPr>
      <w:r w:rsidRPr="001014F3">
        <w:rPr>
          <w:rFonts w:ascii="FangSong" w:eastAsia="FangSong" w:hAnsi="FangSong" w:hint="eastAsia"/>
          <w:lang w:eastAsia="zh-CN"/>
        </w:rPr>
        <w:t>执行</w:t>
      </w:r>
      <w:r w:rsidR="00230D4A">
        <w:rPr>
          <w:rFonts w:ascii="FangSong" w:eastAsia="FangSong" w:hAnsi="FangSong"/>
          <w:lang w:eastAsia="zh-CN"/>
        </w:rPr>
        <w:t>ping.py</w:t>
      </w:r>
      <w:r w:rsidRPr="001014F3">
        <w:rPr>
          <w:rFonts w:ascii="FangSong" w:eastAsia="FangSong" w:hAnsi="FangSong" w:hint="eastAsia"/>
          <w:lang w:eastAsia="zh-CN"/>
        </w:rPr>
        <w:t>脚本。</w:t>
      </w:r>
    </w:p>
    <w:p w:rsidR="00CC745A" w:rsidRPr="001014F3" w:rsidRDefault="00AD239F" w:rsidP="00065DD2">
      <w:pPr>
        <w:pStyle w:val="ListNumber"/>
        <w:rPr>
          <w:rFonts w:ascii="FangSong" w:eastAsia="FangSong" w:hAnsi="FangSong"/>
          <w:lang w:eastAsia="zh-CN"/>
        </w:rPr>
      </w:pPr>
      <w:r w:rsidRPr="001014F3">
        <w:rPr>
          <w:rFonts w:ascii="FangSong" w:eastAsia="FangSong" w:hAnsi="FangSong" w:hint="eastAsia"/>
          <w:lang w:eastAsia="zh-CN"/>
        </w:rPr>
        <w:t>脚本会显示目前与计算机相连的S</w:t>
      </w:r>
      <w:r w:rsidRPr="001014F3">
        <w:rPr>
          <w:rFonts w:ascii="FangSong" w:eastAsia="FangSong" w:hAnsi="FangSong"/>
          <w:lang w:eastAsia="zh-CN"/>
        </w:rPr>
        <w:t>pider</w:t>
      </w:r>
      <w:r w:rsidRPr="001014F3">
        <w:rPr>
          <w:rFonts w:ascii="FangSong" w:eastAsia="FangSong" w:hAnsi="FangSong" w:hint="eastAsia"/>
          <w:lang w:eastAsia="zh-CN"/>
        </w:rPr>
        <w:t>设备</w:t>
      </w:r>
      <w:r w:rsidRPr="001014F3">
        <w:rPr>
          <w:rFonts w:ascii="FangSong" w:eastAsia="FangSong" w:hAnsi="FangSong"/>
          <w:lang w:eastAsia="zh-CN"/>
        </w:rPr>
        <w:t xml:space="preserve"> (</w:t>
      </w:r>
      <w:r w:rsidRPr="001014F3">
        <w:rPr>
          <w:rFonts w:ascii="FangSong" w:eastAsia="FangSong" w:hAnsi="FangSong" w:hint="eastAsia"/>
          <w:lang w:eastAsia="zh-CN"/>
        </w:rPr>
        <w:t>见</w:t>
      </w:r>
      <w:r w:rsidR="00CC745A" w:rsidRPr="001014F3">
        <w:rPr>
          <w:rFonts w:ascii="FangSong" w:eastAsia="FangSong" w:hAnsi="FangSong"/>
          <w:lang w:eastAsia="zh-CN"/>
        </w:rPr>
        <w:t xml:space="preserve"> </w:t>
      </w:r>
      <w:r w:rsidR="00CC745A" w:rsidRPr="001014F3">
        <w:rPr>
          <w:rFonts w:ascii="FangSong" w:eastAsia="FangSong" w:hAnsi="FangSong"/>
        </w:rPr>
        <w:fldChar w:fldCharType="begin"/>
      </w:r>
      <w:r w:rsidR="00CC745A" w:rsidRPr="001014F3">
        <w:rPr>
          <w:rFonts w:ascii="FangSong" w:eastAsia="FangSong" w:hAnsi="FangSong"/>
          <w:lang w:eastAsia="zh-CN"/>
        </w:rPr>
        <w:instrText xml:space="preserve"> REF _Ref474233240 \h </w:instrText>
      </w:r>
      <w:r w:rsidR="001014F3">
        <w:rPr>
          <w:rFonts w:ascii="FangSong" w:eastAsia="FangSong" w:hAnsi="FangSong"/>
          <w:lang w:eastAsia="zh-CN"/>
        </w:rPr>
        <w:instrText xml:space="preserve"> \* MERGEFORMAT </w:instrText>
      </w:r>
      <w:r w:rsidR="00CC745A" w:rsidRPr="001014F3">
        <w:rPr>
          <w:rFonts w:ascii="FangSong" w:eastAsia="FangSong" w:hAnsi="FangSong"/>
        </w:rPr>
      </w:r>
      <w:r w:rsidR="00CC745A" w:rsidRPr="001014F3">
        <w:rPr>
          <w:rFonts w:ascii="FangSong" w:eastAsia="FangSong" w:hAnsi="FangSong"/>
        </w:rPr>
        <w:fldChar w:fldCharType="separate"/>
      </w:r>
      <w:r w:rsidR="000E799E" w:rsidRPr="000E799E">
        <w:rPr>
          <w:rFonts w:ascii="FangSong" w:eastAsia="FangSong" w:hAnsi="FangSong"/>
          <w:lang w:eastAsia="zh-CN"/>
        </w:rPr>
        <w:t xml:space="preserve">Figure </w:t>
      </w:r>
      <w:r w:rsidR="000E799E" w:rsidRPr="000E799E">
        <w:rPr>
          <w:rFonts w:ascii="FangSong" w:eastAsia="FangSong" w:hAnsi="FangSong"/>
          <w:noProof/>
          <w:lang w:eastAsia="zh-CN"/>
        </w:rPr>
        <w:t>6</w:t>
      </w:r>
      <w:r w:rsidR="00CC745A" w:rsidRPr="001014F3">
        <w:rPr>
          <w:rFonts w:ascii="FangSong" w:eastAsia="FangSong" w:hAnsi="FangSong"/>
        </w:rPr>
        <w:fldChar w:fldCharType="end"/>
      </w:r>
      <w:r w:rsidR="00CC745A" w:rsidRPr="001014F3">
        <w:rPr>
          <w:rFonts w:ascii="FangSong" w:eastAsia="FangSong" w:hAnsi="FangSong"/>
          <w:lang w:eastAsia="zh-CN"/>
        </w:rPr>
        <w:t>)</w:t>
      </w:r>
      <w:r w:rsidR="001B1B4A">
        <w:rPr>
          <w:rFonts w:ascii="FangSong" w:eastAsia="FangSong" w:hAnsi="FangSong" w:hint="eastAsia"/>
          <w:lang w:eastAsia="zh-CN"/>
        </w:rPr>
        <w:t>。</w:t>
      </w:r>
    </w:p>
    <w:p w:rsidR="00CC745A" w:rsidRDefault="00CC745A">
      <w:pPr>
        <w:keepNext w:val="0"/>
        <w:tabs>
          <w:tab w:val="clear" w:pos="567"/>
          <w:tab w:val="clear" w:pos="1134"/>
          <w:tab w:val="clear" w:pos="1701"/>
          <w:tab w:val="clear" w:pos="2268"/>
        </w:tabs>
        <w:spacing w:before="0" w:after="200" w:line="276" w:lineRule="auto"/>
        <w:rPr>
          <w:lang w:eastAsia="zh-CN"/>
        </w:rPr>
      </w:pPr>
      <w:r>
        <w:rPr>
          <w:lang w:eastAsia="zh-CN"/>
        </w:rPr>
        <w:br w:type="page"/>
      </w:r>
    </w:p>
    <w:p w:rsidR="0069657D" w:rsidRDefault="0069657D" w:rsidP="0069657D">
      <w:pPr>
        <w:pStyle w:val="ListNumber"/>
        <w:numPr>
          <w:ilvl w:val="0"/>
          <w:numId w:val="0"/>
        </w:numPr>
        <w:jc w:val="center"/>
      </w:pPr>
      <w:r>
        <w:rPr>
          <w:noProof/>
          <w:lang w:eastAsia="zh-CN"/>
        </w:rPr>
        <w:lastRenderedPageBreak/>
        <w:drawing>
          <wp:inline distT="0" distB="0" distL="0" distR="0" wp14:anchorId="60C4ABA3" wp14:editId="73F978B5">
            <wp:extent cx="4359275" cy="733425"/>
            <wp:effectExtent l="0" t="0" r="317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9275" cy="733425"/>
                    </a:xfrm>
                    <a:prstGeom prst="rect">
                      <a:avLst/>
                    </a:prstGeom>
                    <a:noFill/>
                    <a:ln>
                      <a:noFill/>
                    </a:ln>
                  </pic:spPr>
                </pic:pic>
              </a:graphicData>
            </a:graphic>
          </wp:inline>
        </w:drawing>
      </w:r>
    </w:p>
    <w:p w:rsidR="0069657D" w:rsidRDefault="0069657D" w:rsidP="0069657D">
      <w:pPr>
        <w:pStyle w:val="Caption"/>
      </w:pPr>
      <w:bookmarkStart w:id="7" w:name="_Ref474233240"/>
      <w:r>
        <w:t xml:space="preserve">Figure </w:t>
      </w:r>
      <w:fldSimple w:instr=" SEQ Figure \* ARABIC ">
        <w:r w:rsidR="000E799E">
          <w:rPr>
            <w:noProof/>
          </w:rPr>
          <w:t>6</w:t>
        </w:r>
      </w:fldSimple>
      <w:bookmarkEnd w:id="7"/>
      <w:r>
        <w:t xml:space="preserve"> </w:t>
      </w:r>
      <w:r w:rsidR="00EA1212">
        <w:rPr>
          <w:rFonts w:hint="eastAsia"/>
          <w:lang w:eastAsia="zh-CN"/>
        </w:rPr>
        <w:t>运行</w:t>
      </w:r>
      <w:r w:rsidR="00D46C6E">
        <w:t>ping.py</w:t>
      </w:r>
      <w:r w:rsidR="00EA1212">
        <w:rPr>
          <w:rFonts w:hint="eastAsia"/>
          <w:lang w:eastAsia="zh-CN"/>
        </w:rPr>
        <w:t>脚本后的控制台输出</w:t>
      </w:r>
    </w:p>
    <w:p w:rsidR="00DD45B3" w:rsidRDefault="00DD45B3">
      <w:pPr>
        <w:keepNext w:val="0"/>
        <w:tabs>
          <w:tab w:val="clear" w:pos="567"/>
          <w:tab w:val="clear" w:pos="1134"/>
          <w:tab w:val="clear" w:pos="1701"/>
          <w:tab w:val="clear" w:pos="2268"/>
        </w:tabs>
        <w:spacing w:before="0" w:after="200" w:line="276" w:lineRule="auto"/>
      </w:pPr>
      <w:r>
        <w:br w:type="page"/>
      </w:r>
    </w:p>
    <w:p w:rsidR="00065DD2" w:rsidRDefault="00451A3B" w:rsidP="00720C37">
      <w:pPr>
        <w:pStyle w:val="Heading1"/>
      </w:pPr>
      <w:bookmarkStart w:id="8" w:name="_Toc65102211"/>
      <w:r>
        <w:rPr>
          <w:rFonts w:hint="eastAsia"/>
          <w:lang w:eastAsia="zh-CN"/>
        </w:rPr>
        <w:lastRenderedPageBreak/>
        <w:t>帮助与故障排除</w:t>
      </w:r>
      <w:bookmarkEnd w:id="8"/>
    </w:p>
    <w:p w:rsidR="00397BDE" w:rsidRDefault="007E5E1B" w:rsidP="00720C37">
      <w:pPr>
        <w:pStyle w:val="Heading2"/>
      </w:pPr>
      <w:r>
        <w:rPr>
          <w:rFonts w:hint="eastAsia"/>
          <w:lang w:eastAsia="zh-CN"/>
        </w:rPr>
        <w:t>常见问题</w:t>
      </w:r>
    </w:p>
    <w:tbl>
      <w:tblPr>
        <w:tblW w:w="9464" w:type="dxa"/>
        <w:tblBorders>
          <w:bottom w:val="single" w:sz="4" w:space="0" w:color="auto"/>
        </w:tblBorders>
        <w:tblLook w:val="04A0" w:firstRow="1" w:lastRow="0" w:firstColumn="1" w:lastColumn="0" w:noHBand="0" w:noVBand="1"/>
      </w:tblPr>
      <w:tblGrid>
        <w:gridCol w:w="3565"/>
        <w:gridCol w:w="5899"/>
      </w:tblGrid>
      <w:tr w:rsidR="00397BDE" w:rsidRPr="00B7383C" w:rsidTr="0079766F">
        <w:tc>
          <w:tcPr>
            <w:tcW w:w="3565" w:type="dxa"/>
            <w:tcBorders>
              <w:top w:val="single" w:sz="4" w:space="0" w:color="auto"/>
              <w:bottom w:val="single" w:sz="4" w:space="0" w:color="auto"/>
            </w:tcBorders>
          </w:tcPr>
          <w:p w:rsidR="00397BDE" w:rsidRPr="009063B8" w:rsidRDefault="00EB4D2F" w:rsidP="007E5E1B">
            <w:pPr>
              <w:rPr>
                <w:rFonts w:ascii="FangSong" w:eastAsia="FangSong" w:hAnsi="FangSong"/>
                <w:noProof/>
              </w:rPr>
            </w:pPr>
            <w:r w:rsidRPr="009063B8">
              <w:rPr>
                <w:rFonts w:ascii="FangSong" w:eastAsia="FangSong" w:hAnsi="FangSong"/>
                <w:noProof/>
                <w:lang w:eastAsia="zh-CN"/>
              </w:rPr>
              <w:drawing>
                <wp:anchor distT="0" distB="0" distL="114300" distR="114300" simplePos="0" relativeHeight="251666432" behindDoc="0" locked="0" layoutInCell="1" allowOverlap="1" wp14:anchorId="5C2C6EBC" wp14:editId="2FA110F8">
                  <wp:simplePos x="0" y="0"/>
                  <wp:positionH relativeFrom="column">
                    <wp:posOffset>3810</wp:posOffset>
                  </wp:positionH>
                  <wp:positionV relativeFrom="paragraph">
                    <wp:posOffset>75565</wp:posOffset>
                  </wp:positionV>
                  <wp:extent cx="392400" cy="392400"/>
                  <wp:effectExtent l="0" t="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r w:rsidR="007E5E1B" w:rsidRPr="009063B8">
              <w:rPr>
                <w:rFonts w:ascii="FangSong" w:eastAsia="FangSong" w:hAnsi="FangSong" w:hint="eastAsia"/>
                <w:noProof/>
                <w:lang w:eastAsia="zh-CN"/>
              </w:rPr>
              <w:t>为Spider上电</w:t>
            </w:r>
            <w:r w:rsidRPr="009063B8">
              <w:rPr>
                <w:rFonts w:ascii="FangSong" w:eastAsia="FangSong" w:hAnsi="FangSong"/>
                <w:noProof/>
              </w:rPr>
              <w:t xml:space="preserve"> </w:t>
            </w:r>
          </w:p>
        </w:tc>
        <w:tc>
          <w:tcPr>
            <w:tcW w:w="5899" w:type="dxa"/>
            <w:tcBorders>
              <w:top w:val="single" w:sz="4" w:space="0" w:color="auto"/>
              <w:bottom w:val="single" w:sz="4" w:space="0" w:color="auto"/>
            </w:tcBorders>
          </w:tcPr>
          <w:p w:rsidR="00397BDE" w:rsidRPr="009063B8" w:rsidRDefault="007E5E1B" w:rsidP="00A921E8">
            <w:pPr>
              <w:rPr>
                <w:rFonts w:ascii="FangSong" w:eastAsia="FangSong" w:hAnsi="FangSong"/>
                <w:lang w:eastAsia="zh-CN"/>
              </w:rPr>
            </w:pPr>
            <w:r w:rsidRPr="009063B8">
              <w:rPr>
                <w:rFonts w:ascii="FangSong" w:eastAsia="FangSong" w:hAnsi="FangSong" w:hint="eastAsia"/>
                <w:b/>
                <w:lang w:eastAsia="zh-CN"/>
              </w:rPr>
              <w:t>请先用U</w:t>
            </w:r>
            <w:r w:rsidRPr="009063B8">
              <w:rPr>
                <w:rFonts w:ascii="FangSong" w:eastAsia="FangSong" w:hAnsi="FangSong"/>
                <w:b/>
                <w:lang w:eastAsia="zh-CN"/>
              </w:rPr>
              <w:t>SB</w:t>
            </w:r>
            <w:r w:rsidRPr="009063B8">
              <w:rPr>
                <w:rFonts w:ascii="FangSong" w:eastAsia="FangSong" w:hAnsi="FangSong" w:hint="eastAsia"/>
                <w:b/>
                <w:lang w:eastAsia="zh-CN"/>
              </w:rPr>
              <w:t>数据线将Spider连接至计算机后，再</w:t>
            </w:r>
            <w:r w:rsidR="00A921E8" w:rsidRPr="009063B8">
              <w:rPr>
                <w:rFonts w:ascii="FangSong" w:eastAsia="FangSong" w:hAnsi="FangSong" w:hint="eastAsia"/>
                <w:b/>
                <w:lang w:eastAsia="zh-CN"/>
              </w:rPr>
              <w:t>接通1</w:t>
            </w:r>
            <w:r w:rsidR="00A921E8" w:rsidRPr="009063B8">
              <w:rPr>
                <w:rFonts w:ascii="FangSong" w:eastAsia="FangSong" w:hAnsi="FangSong"/>
                <w:b/>
                <w:lang w:eastAsia="zh-CN"/>
              </w:rPr>
              <w:t>5</w:t>
            </w:r>
            <w:r w:rsidR="00A921E8" w:rsidRPr="009063B8">
              <w:rPr>
                <w:rFonts w:ascii="FangSong" w:eastAsia="FangSong" w:hAnsi="FangSong" w:hint="eastAsia"/>
                <w:b/>
                <w:lang w:eastAsia="zh-CN"/>
              </w:rPr>
              <w:t>伏的直流电源。</w:t>
            </w:r>
          </w:p>
        </w:tc>
      </w:tr>
    </w:tbl>
    <w:p w:rsidR="0063684A" w:rsidRDefault="00564551" w:rsidP="0063684A">
      <w:pPr>
        <w:pStyle w:val="Heading2"/>
        <w:rPr>
          <w:lang w:eastAsia="zh-CN"/>
        </w:rPr>
      </w:pPr>
      <w:bookmarkStart w:id="9" w:name="_Ref406075523"/>
      <w:r>
        <w:rPr>
          <w:rFonts w:hint="eastAsia"/>
          <w:lang w:eastAsia="zh-CN"/>
        </w:rPr>
        <w:t>连接</w:t>
      </w:r>
      <w:r w:rsidR="004D6791">
        <w:rPr>
          <w:rFonts w:hint="eastAsia"/>
          <w:lang w:eastAsia="zh-CN"/>
        </w:rPr>
        <w:t>设备</w:t>
      </w:r>
      <w:r>
        <w:rPr>
          <w:rFonts w:hint="eastAsia"/>
          <w:lang w:eastAsia="zh-CN"/>
        </w:rPr>
        <w:t>至</w:t>
      </w:r>
      <w:r w:rsidR="00451A3B">
        <w:rPr>
          <w:rFonts w:hint="eastAsia"/>
          <w:lang w:eastAsia="zh-CN"/>
        </w:rPr>
        <w:t>毛刺放大器</w:t>
      </w:r>
    </w:p>
    <w:p w:rsidR="0063684A" w:rsidRPr="009063B8" w:rsidRDefault="00907DF3" w:rsidP="0063684A">
      <w:pPr>
        <w:rPr>
          <w:rFonts w:ascii="FangSong" w:eastAsia="FangSong" w:hAnsi="FangSong"/>
          <w:lang w:eastAsia="zh-CN"/>
        </w:rPr>
      </w:pPr>
      <w:r w:rsidRPr="009063B8">
        <w:rPr>
          <w:rFonts w:ascii="FangSong" w:eastAsia="FangSong" w:hAnsi="FangSong" w:hint="eastAsia"/>
          <w:lang w:eastAsia="zh-CN"/>
        </w:rPr>
        <w:t>当</w:t>
      </w:r>
      <w:r w:rsidR="003F1A61" w:rsidRPr="009063B8">
        <w:rPr>
          <w:rFonts w:ascii="FangSong" w:eastAsia="FangSong" w:hAnsi="FangSong" w:hint="eastAsia"/>
          <w:lang w:eastAsia="zh-CN"/>
        </w:rPr>
        <w:t>用户</w:t>
      </w:r>
      <w:r w:rsidRPr="009063B8">
        <w:rPr>
          <w:rFonts w:ascii="FangSong" w:eastAsia="FangSong" w:hAnsi="FangSong" w:hint="eastAsia"/>
          <w:lang w:eastAsia="zh-CN"/>
        </w:rPr>
        <w:t>计划</w:t>
      </w:r>
      <w:r w:rsidR="00D62378">
        <w:rPr>
          <w:rFonts w:ascii="FangSong" w:eastAsia="FangSong" w:hAnsi="FangSong" w:hint="eastAsia"/>
          <w:lang w:eastAsia="zh-CN"/>
        </w:rPr>
        <w:t>将</w:t>
      </w:r>
      <w:r w:rsidRPr="009063B8">
        <w:rPr>
          <w:rFonts w:ascii="FangSong" w:eastAsia="FangSong" w:hAnsi="FangSong" w:hint="eastAsia"/>
          <w:lang w:eastAsia="zh-CN"/>
        </w:rPr>
        <w:t>毛刺输出信号与</w:t>
      </w:r>
      <w:r w:rsidR="00816893" w:rsidRPr="009063B8">
        <w:rPr>
          <w:rFonts w:ascii="FangSong" w:eastAsia="FangSong" w:hAnsi="FangSong" w:hint="eastAsia"/>
          <w:lang w:eastAsia="zh-CN"/>
        </w:rPr>
        <w:t>任何</w:t>
      </w:r>
      <w:r w:rsidRPr="009063B8">
        <w:rPr>
          <w:rFonts w:ascii="FangSong" w:eastAsia="FangSong" w:hAnsi="FangSong" w:hint="eastAsia"/>
          <w:lang w:eastAsia="zh-CN"/>
        </w:rPr>
        <w:t>毛刺放大器（G</w:t>
      </w:r>
      <w:r w:rsidRPr="009063B8">
        <w:rPr>
          <w:rFonts w:ascii="FangSong" w:eastAsia="FangSong" w:hAnsi="FangSong"/>
          <w:lang w:eastAsia="zh-CN"/>
        </w:rPr>
        <w:t>litch Amplifier</w:t>
      </w:r>
      <w:r w:rsidR="00816893" w:rsidRPr="009063B8">
        <w:rPr>
          <w:rFonts w:ascii="FangSong" w:eastAsia="FangSong" w:hAnsi="FangSong" w:hint="eastAsia"/>
          <w:lang w:eastAsia="zh-CN"/>
        </w:rPr>
        <w:t>或</w:t>
      </w:r>
      <w:r w:rsidR="00816893" w:rsidRPr="009063B8">
        <w:rPr>
          <w:rFonts w:ascii="FangSong" w:eastAsia="FangSong" w:hAnsi="FangSong"/>
          <w:lang w:eastAsia="zh-CN"/>
        </w:rPr>
        <w:t>HPGA</w:t>
      </w:r>
      <w:r w:rsidRPr="009063B8">
        <w:rPr>
          <w:rFonts w:ascii="FangSong" w:eastAsia="FangSong" w:hAnsi="FangSong" w:hint="eastAsia"/>
          <w:lang w:eastAsia="zh-CN"/>
        </w:rPr>
        <w:t>）</w:t>
      </w:r>
      <w:r w:rsidR="00D62378">
        <w:rPr>
          <w:rFonts w:ascii="FangSong" w:eastAsia="FangSong" w:hAnsi="FangSong" w:hint="eastAsia"/>
          <w:lang w:eastAsia="zh-CN"/>
        </w:rPr>
        <w:t>相连时</w:t>
      </w:r>
      <w:r w:rsidRPr="009063B8">
        <w:rPr>
          <w:rFonts w:ascii="FangSong" w:eastAsia="FangSong" w:hAnsi="FangSong" w:hint="eastAsia"/>
          <w:lang w:eastAsia="zh-CN"/>
        </w:rPr>
        <w:t>，务必在Spider毛刺</w:t>
      </w:r>
      <w:r w:rsidR="00DB7571" w:rsidRPr="009063B8">
        <w:rPr>
          <w:rFonts w:ascii="FangSong" w:eastAsia="FangSong" w:hAnsi="FangSong" w:hint="eastAsia"/>
          <w:lang w:eastAsia="zh-CN"/>
        </w:rPr>
        <w:t>输出</w:t>
      </w:r>
      <w:r w:rsidRPr="009063B8">
        <w:rPr>
          <w:rFonts w:ascii="FangSong" w:eastAsia="FangSong" w:hAnsi="FangSong" w:hint="eastAsia"/>
          <w:lang w:eastAsia="zh-CN"/>
        </w:rPr>
        <w:t>端口加装</w:t>
      </w:r>
      <w:r w:rsidR="00F81ACB" w:rsidRPr="009063B8">
        <w:rPr>
          <w:rFonts w:ascii="FangSong" w:eastAsia="FangSong" w:hAnsi="FangSong" w:hint="eastAsia"/>
          <w:lang w:eastAsia="zh-CN"/>
        </w:rPr>
        <w:t>“5</w:t>
      </w:r>
      <w:r w:rsidR="00F81ACB" w:rsidRPr="009063B8">
        <w:rPr>
          <w:rFonts w:ascii="FangSong" w:eastAsia="FangSong" w:hAnsi="FangSong"/>
          <w:lang w:eastAsia="zh-CN"/>
        </w:rPr>
        <w:t>0</w:t>
      </w:r>
      <w:r w:rsidR="00F81ACB" w:rsidRPr="009063B8">
        <w:rPr>
          <w:rFonts w:ascii="FangSong" w:eastAsia="FangSong" w:hAnsi="FangSong" w:hint="eastAsia"/>
          <w:lang w:eastAsia="zh-CN"/>
        </w:rPr>
        <w:t>欧姆输出阻抗适配器”</w:t>
      </w:r>
      <w:r w:rsidRPr="009063B8">
        <w:rPr>
          <w:rFonts w:ascii="FangSong" w:eastAsia="FangSong" w:hAnsi="FangSong" w:hint="eastAsia"/>
          <w:lang w:eastAsia="zh-CN"/>
        </w:rPr>
        <w:t>（R</w:t>
      </w:r>
      <w:r w:rsidRPr="009063B8">
        <w:rPr>
          <w:rFonts w:ascii="FangSong" w:eastAsia="FangSong" w:hAnsi="FangSong"/>
          <w:lang w:eastAsia="zh-CN"/>
        </w:rPr>
        <w:t>50</w:t>
      </w:r>
      <w:r w:rsidRPr="009063B8">
        <w:rPr>
          <w:rFonts w:ascii="FangSong" w:eastAsia="FangSong" w:hAnsi="FangSong" w:hint="eastAsia"/>
          <w:lang w:eastAsia="zh-CN"/>
        </w:rPr>
        <w:t>），来补偿毛刺放大器内部的2倍增益。否则，毛刺放大器输出电压值将会是Spider输出电压值的2倍。</w:t>
      </w:r>
    </w:p>
    <w:p w:rsidR="000757CF" w:rsidRDefault="0063684A" w:rsidP="000757CF">
      <w:pPr>
        <w:jc w:val="center"/>
      </w:pPr>
      <w:r>
        <w:rPr>
          <w:noProof/>
          <w:lang w:eastAsia="zh-CN"/>
        </w:rPr>
        <w:drawing>
          <wp:inline distT="0" distB="0" distL="0" distR="0" wp14:anchorId="5114B86F" wp14:editId="22F458F6">
            <wp:extent cx="5161280" cy="3026002"/>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glitchoutputs-50ohm-w800.png"/>
                    <pic:cNvPicPr/>
                  </pic:nvPicPr>
                  <pic:blipFill>
                    <a:blip r:embed="rId35">
                      <a:extLst>
                        <a:ext uri="{28A0092B-C50C-407E-A947-70E740481C1C}">
                          <a14:useLocalDpi xmlns:a14="http://schemas.microsoft.com/office/drawing/2010/main" val="0"/>
                        </a:ext>
                      </a:extLst>
                    </a:blip>
                    <a:stretch>
                      <a:fillRect/>
                    </a:stretch>
                  </pic:blipFill>
                  <pic:spPr>
                    <a:xfrm>
                      <a:off x="0" y="0"/>
                      <a:ext cx="5175523" cy="3034353"/>
                    </a:xfrm>
                    <a:prstGeom prst="rect">
                      <a:avLst/>
                    </a:prstGeom>
                  </pic:spPr>
                </pic:pic>
              </a:graphicData>
            </a:graphic>
          </wp:inline>
        </w:drawing>
      </w:r>
    </w:p>
    <w:p w:rsidR="0063684A" w:rsidRPr="00F71CA2" w:rsidRDefault="000757CF" w:rsidP="000757CF">
      <w:pPr>
        <w:pStyle w:val="Caption"/>
      </w:pPr>
      <w:r>
        <w:t xml:space="preserve">Figure </w:t>
      </w:r>
      <w:fldSimple w:instr=" SEQ Figure \* ARABIC ">
        <w:r w:rsidR="000E799E">
          <w:rPr>
            <w:noProof/>
          </w:rPr>
          <w:t>7</w:t>
        </w:r>
      </w:fldSimple>
      <w:r>
        <w:t xml:space="preserve"> </w:t>
      </w:r>
      <w:r>
        <w:rPr>
          <w:rFonts w:hint="eastAsia"/>
          <w:lang w:eastAsia="zh-CN"/>
        </w:rPr>
        <w:t>毛刺输出端口和</w:t>
      </w:r>
      <w:r>
        <w:rPr>
          <w:rFonts w:hint="eastAsia"/>
          <w:lang w:eastAsia="zh-CN"/>
        </w:rPr>
        <w:t>5</w:t>
      </w:r>
      <w:r>
        <w:rPr>
          <w:lang w:eastAsia="zh-CN"/>
        </w:rPr>
        <w:t>0</w:t>
      </w:r>
      <w:r>
        <w:rPr>
          <w:rFonts w:hint="eastAsia"/>
          <w:lang w:eastAsia="zh-CN"/>
        </w:rPr>
        <w:t>欧姆适配器特写</w:t>
      </w:r>
    </w:p>
    <w:p w:rsidR="008561BA" w:rsidRDefault="008561BA">
      <w:pPr>
        <w:keepNext w:val="0"/>
        <w:tabs>
          <w:tab w:val="clear" w:pos="567"/>
          <w:tab w:val="clear" w:pos="1134"/>
          <w:tab w:val="clear" w:pos="1701"/>
          <w:tab w:val="clear" w:pos="2268"/>
        </w:tabs>
        <w:spacing w:before="0" w:after="200" w:line="276" w:lineRule="auto"/>
        <w:rPr>
          <w:b/>
          <w:sz w:val="28"/>
          <w:szCs w:val="28"/>
        </w:rPr>
      </w:pPr>
      <w:r>
        <w:br w:type="page"/>
      </w:r>
    </w:p>
    <w:bookmarkEnd w:id="9"/>
    <w:p w:rsidR="00397BDE" w:rsidRPr="00397BDE" w:rsidRDefault="00E470AC" w:rsidP="00917DF4">
      <w:pPr>
        <w:pStyle w:val="Heading2"/>
        <w:rPr>
          <w:lang w:eastAsia="zh-CN"/>
        </w:rPr>
      </w:pPr>
      <w:r>
        <w:rPr>
          <w:rFonts w:hint="eastAsia"/>
          <w:lang w:eastAsia="zh-CN"/>
        </w:rPr>
        <w:lastRenderedPageBreak/>
        <w:t>仍有其他问题？</w:t>
      </w:r>
    </w:p>
    <w:p w:rsidR="000E1653" w:rsidRPr="00E470AC" w:rsidRDefault="00E470AC" w:rsidP="00371BC6">
      <w:pPr>
        <w:rPr>
          <w:rFonts w:ascii="FangSong" w:eastAsia="FangSong" w:hAnsi="FangSong"/>
          <w:lang w:eastAsia="zh-CN"/>
        </w:rPr>
      </w:pPr>
      <w:r w:rsidRPr="00E470AC">
        <w:rPr>
          <w:rFonts w:ascii="FangSong" w:eastAsia="FangSong" w:hAnsi="FangSong" w:hint="eastAsia"/>
          <w:lang w:eastAsia="zh-CN"/>
        </w:rPr>
        <w:t>请访问</w:t>
      </w:r>
      <w:proofErr w:type="spellStart"/>
      <w:r w:rsidRPr="00E470AC">
        <w:rPr>
          <w:rFonts w:ascii="FangSong" w:eastAsia="FangSong" w:hAnsi="FangSong" w:hint="eastAsia"/>
          <w:lang w:eastAsia="zh-CN"/>
        </w:rPr>
        <w:t>R</w:t>
      </w:r>
      <w:r w:rsidRPr="00E470AC">
        <w:rPr>
          <w:rFonts w:ascii="FangSong" w:eastAsia="FangSong" w:hAnsi="FangSong"/>
          <w:lang w:eastAsia="zh-CN"/>
        </w:rPr>
        <w:t>iscure</w:t>
      </w:r>
      <w:proofErr w:type="spellEnd"/>
      <w:r w:rsidRPr="00E470AC">
        <w:rPr>
          <w:rFonts w:ascii="FangSong" w:eastAsia="FangSong" w:hAnsi="FangSong" w:hint="eastAsia"/>
          <w:lang w:eastAsia="zh-CN"/>
        </w:rPr>
        <w:t>技术支持页面</w:t>
      </w:r>
      <w:r w:rsidR="00902271" w:rsidRPr="00E470AC">
        <w:rPr>
          <w:rFonts w:ascii="FangSong" w:eastAsia="FangSong" w:hAnsi="FangSong"/>
          <w:lang w:eastAsia="zh-CN"/>
        </w:rPr>
        <w:t>:</w:t>
      </w:r>
      <w:r w:rsidR="00917DF4" w:rsidRPr="00E470AC">
        <w:rPr>
          <w:rFonts w:ascii="FangSong" w:eastAsia="FangSong" w:hAnsi="FangSong"/>
          <w:lang w:eastAsia="zh-CN"/>
        </w:rPr>
        <w:t xml:space="preserve"> </w:t>
      </w:r>
      <w:hyperlink r:id="rId36" w:history="1">
        <w:r w:rsidR="00902271" w:rsidRPr="00E470AC">
          <w:rPr>
            <w:rStyle w:val="Hyperlink"/>
            <w:rFonts w:ascii="FangSong" w:eastAsia="FangSong" w:hAnsi="FangSong"/>
            <w:lang w:eastAsia="zh-CN"/>
          </w:rPr>
          <w:t>http://support.riscure.com</w:t>
        </w:r>
      </w:hyperlink>
    </w:p>
    <w:p w:rsidR="008423FA" w:rsidRPr="008423FA" w:rsidRDefault="006E2799" w:rsidP="008423FA">
      <w:pPr>
        <w:pStyle w:val="Heading1Paged"/>
        <w:rPr>
          <w:lang w:eastAsia="zh-CN"/>
        </w:rPr>
      </w:pPr>
      <w:bookmarkStart w:id="10" w:name="_Toc65102212"/>
      <w:r>
        <w:rPr>
          <w:rFonts w:hint="eastAsia"/>
          <w:noProof/>
          <w:lang w:eastAsia="zh-CN"/>
        </w:rPr>
        <w:lastRenderedPageBreak/>
        <w:t>技术规格</w:t>
      </w:r>
      <w:bookmarkEnd w:id="10"/>
    </w:p>
    <w:p w:rsidR="00EA1F6B" w:rsidRDefault="00B15999" w:rsidP="00EA1F6B">
      <w:pPr>
        <w:pStyle w:val="Heading2"/>
        <w:rPr>
          <w:lang w:eastAsia="zh-CN"/>
        </w:rPr>
      </w:pPr>
      <w:r>
        <w:rPr>
          <w:rFonts w:hint="eastAsia"/>
          <w:lang w:eastAsia="zh-CN"/>
        </w:rPr>
        <w:t>使用环境参数</w:t>
      </w:r>
    </w:p>
    <w:p w:rsidR="00EA1F6B" w:rsidRPr="002C1E19" w:rsidRDefault="00CD17EC" w:rsidP="00EA1F6B">
      <w:pPr>
        <w:pStyle w:val="ListBullet"/>
        <w:rPr>
          <w:lang w:eastAsia="zh-CN"/>
        </w:rPr>
      </w:pPr>
      <w:r>
        <w:rPr>
          <w:rFonts w:hint="eastAsia"/>
          <w:lang w:eastAsia="zh-CN"/>
        </w:rPr>
        <w:t>室温</w:t>
      </w:r>
      <w:r w:rsidR="00EA1F6B">
        <w:rPr>
          <w:lang w:eastAsia="zh-CN"/>
        </w:rPr>
        <w:t>20 - 30 °C</w:t>
      </w:r>
      <w:r>
        <w:rPr>
          <w:lang w:eastAsia="zh-CN"/>
        </w:rPr>
        <w:t>(68 – 86 F)</w:t>
      </w:r>
      <w:r>
        <w:rPr>
          <w:rFonts w:hint="eastAsia"/>
          <w:lang w:eastAsia="zh-CN"/>
        </w:rPr>
        <w:t>，且无冷凝现象。</w:t>
      </w:r>
    </w:p>
    <w:tbl>
      <w:tblPr>
        <w:tblW w:w="0" w:type="auto"/>
        <w:tblLook w:val="04A0" w:firstRow="1" w:lastRow="0" w:firstColumn="1" w:lastColumn="0" w:noHBand="0" w:noVBand="1"/>
      </w:tblPr>
      <w:tblGrid>
        <w:gridCol w:w="1005"/>
        <w:gridCol w:w="7791"/>
      </w:tblGrid>
      <w:tr w:rsidR="00EA1F6B" w:rsidTr="00F70A2B">
        <w:tc>
          <w:tcPr>
            <w:tcW w:w="1008" w:type="dxa"/>
          </w:tcPr>
          <w:p w:rsidR="00EA1F6B" w:rsidRDefault="00EA1F6B" w:rsidP="00F70A2B">
            <w:pPr>
              <w:rPr>
                <w:noProof/>
              </w:rPr>
            </w:pPr>
            <w:r>
              <w:rPr>
                <w:noProof/>
                <w:lang w:eastAsia="zh-CN"/>
              </w:rPr>
              <w:drawing>
                <wp:inline distT="0" distB="0" distL="0" distR="0" wp14:anchorId="130598A8" wp14:editId="58BE1CDA">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EA1F6B" w:rsidRDefault="00CD17EC" w:rsidP="00F70A2B">
            <w:pPr>
              <w:rPr>
                <w:lang w:eastAsia="zh-CN"/>
              </w:rPr>
            </w:pPr>
            <w:r w:rsidRPr="00123FC8">
              <w:rPr>
                <w:rFonts w:ascii="FangSong" w:eastAsia="FangSong" w:hAnsi="FangSong"/>
                <w:lang w:eastAsia="zh-CN"/>
              </w:rPr>
              <w:t>保持稳定的环境条件（温度，湿度，气流等），以便可靠地重复测试并比较测试结</w:t>
            </w:r>
            <w:r w:rsidRPr="00123FC8">
              <w:rPr>
                <w:rFonts w:ascii="FangSong" w:eastAsia="FangSong" w:hAnsi="FangSong" w:hint="eastAsia"/>
                <w:lang w:eastAsia="zh-CN"/>
              </w:rPr>
              <w:t>果。</w:t>
            </w:r>
          </w:p>
        </w:tc>
      </w:tr>
      <w:tr w:rsidR="00EA1F6B" w:rsidTr="00F70A2B">
        <w:tc>
          <w:tcPr>
            <w:tcW w:w="1008" w:type="dxa"/>
          </w:tcPr>
          <w:p w:rsidR="00EA1F6B" w:rsidRDefault="00EA1F6B" w:rsidP="00F70A2B">
            <w:pPr>
              <w:rPr>
                <w:noProof/>
              </w:rPr>
            </w:pPr>
            <w:r>
              <w:rPr>
                <w:noProof/>
                <w:lang w:eastAsia="zh-CN"/>
              </w:rPr>
              <w:drawing>
                <wp:inline distT="0" distB="0" distL="0" distR="0" wp14:anchorId="1065BD67" wp14:editId="2A1FC29B">
                  <wp:extent cx="393405" cy="39340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EA1F6B" w:rsidRDefault="00CD17EC" w:rsidP="00043290">
            <w:pPr>
              <w:rPr>
                <w:lang w:eastAsia="zh-CN"/>
              </w:rPr>
            </w:pPr>
            <w:r w:rsidRPr="00123FC8">
              <w:rPr>
                <w:rFonts w:ascii="FangSong" w:eastAsia="FangSong" w:hAnsi="FangSong" w:hint="eastAsia"/>
                <w:lang w:eastAsia="zh-CN"/>
              </w:rPr>
              <w:t>用户</w:t>
            </w:r>
            <w:r w:rsidRPr="00123FC8">
              <w:rPr>
                <w:rFonts w:ascii="FangSong" w:eastAsia="FangSong" w:hAnsi="FangSong"/>
                <w:lang w:eastAsia="zh-CN"/>
              </w:rPr>
              <w:t>不</w:t>
            </w:r>
            <w:r w:rsidRPr="00123FC8">
              <w:rPr>
                <w:rFonts w:ascii="FangSong" w:eastAsia="FangSong" w:hAnsi="FangSong" w:hint="eastAsia"/>
                <w:lang w:eastAsia="zh-CN"/>
              </w:rPr>
              <w:t>必总将插头从电源插座上拔开。但若长时间不使用的话，可以考虑拔掉插头。</w:t>
            </w:r>
          </w:p>
        </w:tc>
      </w:tr>
    </w:tbl>
    <w:p w:rsidR="00EA1F6B" w:rsidRDefault="00FC37FC" w:rsidP="00EA1F6B">
      <w:pPr>
        <w:pStyle w:val="Heading2"/>
      </w:pPr>
      <w:r>
        <w:rPr>
          <w:rFonts w:hint="eastAsia"/>
          <w:lang w:eastAsia="zh-CN"/>
        </w:rPr>
        <w:t>电源参数</w:t>
      </w:r>
    </w:p>
    <w:p w:rsidR="00EA1F6B" w:rsidRDefault="00FC37FC" w:rsidP="00EA1F6B">
      <w:pPr>
        <w:pStyle w:val="ListBullet"/>
        <w:rPr>
          <w:lang w:eastAsia="zh-CN"/>
        </w:rPr>
      </w:pPr>
      <w:r>
        <w:rPr>
          <w:lang w:eastAsia="zh-CN"/>
        </w:rPr>
        <w:t>15</w:t>
      </w:r>
      <w:r>
        <w:rPr>
          <w:rFonts w:hint="eastAsia"/>
          <w:lang w:eastAsia="zh-CN"/>
        </w:rPr>
        <w:t>伏直流，电流负载0</w:t>
      </w:r>
      <w:r>
        <w:rPr>
          <w:lang w:eastAsia="zh-CN"/>
        </w:rPr>
        <w:t>.4</w:t>
      </w:r>
      <w:r>
        <w:rPr>
          <w:rFonts w:hint="eastAsia"/>
          <w:lang w:eastAsia="zh-CN"/>
        </w:rPr>
        <w:t>安培。</w:t>
      </w:r>
    </w:p>
    <w:p w:rsidR="00EA1F6B" w:rsidRDefault="00FC37FC" w:rsidP="00EA1F6B">
      <w:pPr>
        <w:pStyle w:val="ListBullet"/>
        <w:rPr>
          <w:lang w:eastAsia="zh-CN"/>
        </w:rPr>
      </w:pPr>
      <w:r>
        <w:rPr>
          <w:rFonts w:hint="eastAsia"/>
          <w:lang w:eastAsia="zh-CN"/>
        </w:rPr>
        <w:t>中心孔插头，内直径2</w:t>
      </w:r>
      <w:r>
        <w:rPr>
          <w:lang w:eastAsia="zh-CN"/>
        </w:rPr>
        <w:t>.5</w:t>
      </w:r>
      <w:r>
        <w:rPr>
          <w:rFonts w:hint="eastAsia"/>
          <w:lang w:eastAsia="zh-CN"/>
        </w:rPr>
        <w:t>毫米，外直径5</w:t>
      </w:r>
      <w:r>
        <w:rPr>
          <w:lang w:eastAsia="zh-CN"/>
        </w:rPr>
        <w:t>.5</w:t>
      </w:r>
      <w:r>
        <w:rPr>
          <w:rFonts w:hint="eastAsia"/>
          <w:lang w:eastAsia="zh-CN"/>
        </w:rPr>
        <w:t>毫米。</w:t>
      </w:r>
    </w:p>
    <w:tbl>
      <w:tblPr>
        <w:tblW w:w="0" w:type="auto"/>
        <w:tblLook w:val="04A0" w:firstRow="1" w:lastRow="0" w:firstColumn="1" w:lastColumn="0" w:noHBand="0" w:noVBand="1"/>
      </w:tblPr>
      <w:tblGrid>
        <w:gridCol w:w="1005"/>
        <w:gridCol w:w="7791"/>
      </w:tblGrid>
      <w:tr w:rsidR="00EA1F6B" w:rsidTr="00F70A2B">
        <w:tc>
          <w:tcPr>
            <w:tcW w:w="1008" w:type="dxa"/>
          </w:tcPr>
          <w:p w:rsidR="00EA1F6B" w:rsidRDefault="00EA1F6B" w:rsidP="00F70A2B">
            <w:pPr>
              <w:rPr>
                <w:noProof/>
              </w:rPr>
            </w:pPr>
            <w:r>
              <w:rPr>
                <w:noProof/>
                <w:lang w:eastAsia="zh-CN"/>
              </w:rPr>
              <w:drawing>
                <wp:inline distT="0" distB="0" distL="0" distR="0" wp14:anchorId="1F7971E7" wp14:editId="11136A3C">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EA1F6B" w:rsidRDefault="00AB6BDE" w:rsidP="00F70A2B">
            <w:pPr>
              <w:rPr>
                <w:lang w:eastAsia="zh-CN"/>
              </w:rPr>
            </w:pPr>
            <w:r w:rsidRPr="00123FC8">
              <w:rPr>
                <w:rFonts w:ascii="FangSong" w:eastAsia="FangSong" w:hAnsi="FangSong" w:hint="eastAsia"/>
                <w:lang w:eastAsia="zh-CN"/>
              </w:rPr>
              <w:t>请勿使用非</w:t>
            </w:r>
            <w:proofErr w:type="spellStart"/>
            <w:r w:rsidRPr="00123FC8">
              <w:rPr>
                <w:rFonts w:ascii="FangSong" w:eastAsia="FangSong" w:hAnsi="FangSong" w:hint="eastAsia"/>
                <w:lang w:eastAsia="zh-CN"/>
              </w:rPr>
              <w:t>Riscure</w:t>
            </w:r>
            <w:proofErr w:type="spellEnd"/>
            <w:r w:rsidRPr="00123FC8">
              <w:rPr>
                <w:rFonts w:ascii="FangSong" w:eastAsia="FangSong" w:hAnsi="FangSong" w:hint="eastAsia"/>
                <w:lang w:eastAsia="zh-CN"/>
              </w:rPr>
              <w:t>提供的电源适配器。 其他厂家的适配器中的电压或电流毛刺会引起设备内部损坏或精度损失。</w:t>
            </w:r>
          </w:p>
        </w:tc>
      </w:tr>
    </w:tbl>
    <w:p w:rsidR="00A67705" w:rsidRPr="002C1E19" w:rsidRDefault="00945828" w:rsidP="00A67705">
      <w:pPr>
        <w:pStyle w:val="Heading2"/>
        <w:rPr>
          <w:lang w:eastAsia="zh-CN"/>
        </w:rPr>
      </w:pPr>
      <w:r>
        <w:rPr>
          <w:rFonts w:hint="eastAsia"/>
          <w:lang w:eastAsia="zh-CN"/>
        </w:rPr>
        <w:t>可编程</w:t>
      </w:r>
      <w:r w:rsidR="00CE157E">
        <w:rPr>
          <w:rFonts w:hint="eastAsia"/>
          <w:lang w:eastAsia="zh-CN"/>
        </w:rPr>
        <w:t>状态机</w:t>
      </w:r>
      <w:r w:rsidR="007C2303">
        <w:rPr>
          <w:rFonts w:hint="eastAsia"/>
          <w:lang w:eastAsia="zh-CN"/>
        </w:rPr>
        <w:t>核心</w:t>
      </w:r>
    </w:p>
    <w:p w:rsidR="00A67705" w:rsidRDefault="007C2303" w:rsidP="00A67705">
      <w:pPr>
        <w:pStyle w:val="ListBullet"/>
        <w:rPr>
          <w:lang w:eastAsia="zh-CN"/>
        </w:rPr>
      </w:pPr>
      <w:r>
        <w:rPr>
          <w:rFonts w:hint="eastAsia"/>
          <w:lang w:eastAsia="zh-CN"/>
        </w:rPr>
        <w:t>2个独立的可编程核心。</w:t>
      </w:r>
    </w:p>
    <w:p w:rsidR="00A67705" w:rsidRDefault="007C2303" w:rsidP="00A67705">
      <w:pPr>
        <w:pStyle w:val="ListBullet"/>
        <w:rPr>
          <w:lang w:eastAsia="zh-CN"/>
        </w:rPr>
      </w:pPr>
      <w:r>
        <w:rPr>
          <w:rFonts w:hint="eastAsia"/>
          <w:lang w:eastAsia="zh-CN"/>
        </w:rPr>
        <w:t>每个核心可编程状态：2</w:t>
      </w:r>
      <w:r>
        <w:rPr>
          <w:lang w:eastAsia="zh-CN"/>
        </w:rPr>
        <w:t>56</w:t>
      </w:r>
      <w:r>
        <w:rPr>
          <w:rFonts w:hint="eastAsia"/>
          <w:lang w:eastAsia="zh-CN"/>
        </w:rPr>
        <w:t>个。</w:t>
      </w:r>
    </w:p>
    <w:p w:rsidR="00A67705" w:rsidRDefault="007C2303" w:rsidP="00A67705">
      <w:pPr>
        <w:pStyle w:val="ListBullet"/>
        <w:rPr>
          <w:lang w:eastAsia="zh-CN"/>
        </w:rPr>
      </w:pPr>
      <w:r>
        <w:rPr>
          <w:rFonts w:hint="eastAsia"/>
          <w:lang w:eastAsia="zh-CN"/>
        </w:rPr>
        <w:t>状态跳转触发条件</w:t>
      </w:r>
      <w:r w:rsidR="00A67705">
        <w:rPr>
          <w:lang w:eastAsia="zh-CN"/>
        </w:rPr>
        <w:t>: GPIO</w:t>
      </w:r>
      <w:r>
        <w:rPr>
          <w:rFonts w:hint="eastAsia"/>
          <w:lang w:eastAsia="zh-CN"/>
        </w:rPr>
        <w:t>沿触发</w:t>
      </w:r>
      <w:r>
        <w:rPr>
          <w:lang w:eastAsia="zh-CN"/>
        </w:rPr>
        <w:t>, GPIO</w:t>
      </w:r>
      <w:r>
        <w:rPr>
          <w:rFonts w:hint="eastAsia"/>
          <w:lang w:eastAsia="zh-CN"/>
        </w:rPr>
        <w:t>逻辑触发</w:t>
      </w:r>
      <w:r>
        <w:rPr>
          <w:lang w:eastAsia="zh-CN"/>
        </w:rPr>
        <w:t xml:space="preserve">, </w:t>
      </w:r>
      <w:r>
        <w:rPr>
          <w:rFonts w:hint="eastAsia"/>
          <w:lang w:eastAsia="zh-CN"/>
        </w:rPr>
        <w:t>计数触发</w:t>
      </w:r>
      <w:r w:rsidR="00A67705">
        <w:rPr>
          <w:lang w:eastAsia="zh-CN"/>
        </w:rPr>
        <w:t xml:space="preserve">, </w:t>
      </w:r>
      <w:r>
        <w:rPr>
          <w:rFonts w:hint="eastAsia"/>
          <w:lang w:eastAsia="zh-CN"/>
        </w:rPr>
        <w:t>计时触发</w:t>
      </w:r>
      <w:r w:rsidR="0065114B">
        <w:rPr>
          <w:rFonts w:hint="eastAsia"/>
          <w:lang w:eastAsia="zh-CN"/>
        </w:rPr>
        <w:t>。</w:t>
      </w:r>
    </w:p>
    <w:p w:rsidR="004623F1" w:rsidRDefault="007C2303" w:rsidP="004623F1">
      <w:pPr>
        <w:pStyle w:val="ListBullet"/>
        <w:rPr>
          <w:lang w:eastAsia="zh-CN"/>
        </w:rPr>
      </w:pPr>
      <w:r>
        <w:rPr>
          <w:rFonts w:hint="eastAsia"/>
          <w:lang w:eastAsia="zh-CN"/>
        </w:rPr>
        <w:t>核心同步可通过GP</w:t>
      </w:r>
      <w:r>
        <w:rPr>
          <w:lang w:eastAsia="zh-CN"/>
        </w:rPr>
        <w:t>IO</w:t>
      </w:r>
      <w:r>
        <w:rPr>
          <w:rFonts w:hint="eastAsia"/>
          <w:lang w:eastAsia="zh-CN"/>
        </w:rPr>
        <w:t>连接实现。</w:t>
      </w:r>
    </w:p>
    <w:p w:rsidR="00F9715E" w:rsidRDefault="00E34E1B" w:rsidP="00F9715E">
      <w:pPr>
        <w:pStyle w:val="Heading2"/>
      </w:pPr>
      <w:r>
        <w:rPr>
          <w:rFonts w:hint="eastAsia"/>
          <w:lang w:eastAsia="zh-CN"/>
        </w:rPr>
        <w:t>可编程电压输出端口</w:t>
      </w:r>
    </w:p>
    <w:p w:rsidR="00F9715E" w:rsidRDefault="00E34E1B" w:rsidP="00F9715E">
      <w:pPr>
        <w:pStyle w:val="ListBullet"/>
        <w:rPr>
          <w:lang w:eastAsia="zh-CN"/>
        </w:rPr>
      </w:pPr>
      <w:r>
        <w:rPr>
          <w:lang w:eastAsia="zh-CN"/>
        </w:rPr>
        <w:t>6</w:t>
      </w:r>
      <w:r>
        <w:rPr>
          <w:rFonts w:hint="eastAsia"/>
          <w:lang w:eastAsia="zh-CN"/>
        </w:rPr>
        <w:t>个</w:t>
      </w:r>
      <w:r w:rsidR="00246C55">
        <w:rPr>
          <w:rFonts w:hint="eastAsia"/>
          <w:lang w:eastAsia="zh-CN"/>
        </w:rPr>
        <w:t>独立的可编程电压输出端。</w:t>
      </w:r>
    </w:p>
    <w:p w:rsidR="00246C55" w:rsidRDefault="00246C55" w:rsidP="00F9715E">
      <w:pPr>
        <w:pStyle w:val="ListBullet"/>
      </w:pPr>
      <w:r>
        <w:rPr>
          <w:rFonts w:hint="eastAsia"/>
          <w:lang w:eastAsia="zh-CN"/>
        </w:rPr>
        <w:t>输出阻抗：0欧姆</w:t>
      </w:r>
      <w:r w:rsidR="00BE69D2">
        <w:rPr>
          <w:rFonts w:hint="eastAsia"/>
          <w:lang w:eastAsia="zh-CN"/>
        </w:rPr>
        <w:t>。</w:t>
      </w:r>
    </w:p>
    <w:p w:rsidR="00E34E1B" w:rsidRDefault="00E34E1B" w:rsidP="00F9715E">
      <w:pPr>
        <w:pStyle w:val="ListBullet"/>
        <w:rPr>
          <w:lang w:eastAsia="zh-CN"/>
        </w:rPr>
      </w:pPr>
      <w:r>
        <w:rPr>
          <w:rFonts w:hint="eastAsia"/>
          <w:lang w:eastAsia="zh-CN"/>
        </w:rPr>
        <w:lastRenderedPageBreak/>
        <w:t>输出电压范围：</w:t>
      </w:r>
      <w:r>
        <w:rPr>
          <w:lang w:eastAsia="zh-CN"/>
        </w:rPr>
        <w:t>0</w:t>
      </w:r>
      <w:r>
        <w:rPr>
          <w:rFonts w:hint="eastAsia"/>
          <w:lang w:eastAsia="zh-CN"/>
        </w:rPr>
        <w:t>至</w:t>
      </w:r>
      <w:r>
        <w:rPr>
          <w:lang w:eastAsia="zh-CN"/>
        </w:rPr>
        <w:t>5</w:t>
      </w:r>
      <w:r>
        <w:rPr>
          <w:rFonts w:hint="eastAsia"/>
          <w:lang w:eastAsia="zh-CN"/>
        </w:rPr>
        <w:t>伏</w:t>
      </w:r>
      <w:r w:rsidR="00F9715E">
        <w:rPr>
          <w:lang w:eastAsia="zh-CN"/>
        </w:rPr>
        <w:t>, 12-</w:t>
      </w:r>
      <w:r>
        <w:rPr>
          <w:rFonts w:hint="eastAsia"/>
          <w:lang w:eastAsia="zh-CN"/>
        </w:rPr>
        <w:t>比特</w:t>
      </w:r>
      <w:r w:rsidR="00832ED6">
        <w:rPr>
          <w:rFonts w:hint="eastAsia"/>
          <w:lang w:eastAsia="zh-CN"/>
        </w:rPr>
        <w:t>电压</w:t>
      </w:r>
      <w:r>
        <w:rPr>
          <w:rFonts w:hint="eastAsia"/>
          <w:lang w:eastAsia="zh-CN"/>
        </w:rPr>
        <w:t>分辨率。</w:t>
      </w:r>
    </w:p>
    <w:p w:rsidR="00F9715E" w:rsidRDefault="00E34E1B" w:rsidP="00F9715E">
      <w:pPr>
        <w:pStyle w:val="ListBullet"/>
      </w:pPr>
      <w:r>
        <w:rPr>
          <w:rFonts w:hint="eastAsia"/>
          <w:lang w:eastAsia="zh-CN"/>
        </w:rPr>
        <w:t>最大输出电流：1</w:t>
      </w:r>
      <w:r>
        <w:rPr>
          <w:lang w:eastAsia="zh-CN"/>
        </w:rPr>
        <w:t>00</w:t>
      </w:r>
      <w:r>
        <w:rPr>
          <w:rFonts w:hint="eastAsia"/>
          <w:lang w:eastAsia="zh-CN"/>
        </w:rPr>
        <w:t>毫安。</w:t>
      </w:r>
    </w:p>
    <w:p w:rsidR="00F9715E" w:rsidRDefault="00E34E1B" w:rsidP="00F9715E">
      <w:pPr>
        <w:pStyle w:val="ListBullet"/>
        <w:rPr>
          <w:lang w:eastAsia="zh-CN"/>
        </w:rPr>
      </w:pPr>
      <w:r>
        <w:rPr>
          <w:rFonts w:hint="eastAsia"/>
          <w:lang w:eastAsia="zh-CN"/>
        </w:rPr>
        <w:t>电压更新值由硬件同步向端口输出。</w:t>
      </w:r>
    </w:p>
    <w:p w:rsidR="00FD71F7" w:rsidRDefault="001166CD" w:rsidP="00FD71F7">
      <w:pPr>
        <w:pStyle w:val="Heading2"/>
      </w:pPr>
      <w:r>
        <w:rPr>
          <w:rFonts w:hint="eastAsia"/>
          <w:lang w:eastAsia="zh-CN"/>
        </w:rPr>
        <w:t>毛刺输出端口</w:t>
      </w:r>
    </w:p>
    <w:p w:rsidR="0004129C" w:rsidRDefault="00E34E1B" w:rsidP="00F9715E">
      <w:pPr>
        <w:pStyle w:val="ListBullet"/>
        <w:rPr>
          <w:lang w:eastAsia="zh-CN"/>
        </w:rPr>
      </w:pPr>
      <w:r>
        <w:rPr>
          <w:rFonts w:hint="eastAsia"/>
          <w:lang w:eastAsia="zh-CN"/>
        </w:rPr>
        <w:t>2个</w:t>
      </w:r>
      <w:r w:rsidR="005B4918">
        <w:rPr>
          <w:rFonts w:hint="eastAsia"/>
          <w:lang w:eastAsia="zh-CN"/>
        </w:rPr>
        <w:t>独立</w:t>
      </w:r>
      <w:r w:rsidR="0004129C">
        <w:rPr>
          <w:rFonts w:hint="eastAsia"/>
          <w:lang w:eastAsia="zh-CN"/>
        </w:rPr>
        <w:t>毛刺输出</w:t>
      </w:r>
      <w:r>
        <w:rPr>
          <w:rFonts w:hint="eastAsia"/>
          <w:lang w:eastAsia="zh-CN"/>
        </w:rPr>
        <w:t>端</w:t>
      </w:r>
      <w:r w:rsidR="0004129C">
        <w:rPr>
          <w:rFonts w:hint="eastAsia"/>
          <w:lang w:eastAsia="zh-CN"/>
        </w:rPr>
        <w:t>。</w:t>
      </w:r>
      <w:r>
        <w:rPr>
          <w:rFonts w:hint="eastAsia"/>
          <w:lang w:eastAsia="zh-CN"/>
        </w:rPr>
        <w:t>设备核心可分别控制单个或同时控制两个输出端口。</w:t>
      </w:r>
    </w:p>
    <w:p w:rsidR="00E76CE8" w:rsidRDefault="0004129C" w:rsidP="00F9715E">
      <w:pPr>
        <w:pStyle w:val="ListBullet"/>
      </w:pPr>
      <w:r>
        <w:rPr>
          <w:rFonts w:hint="eastAsia"/>
          <w:lang w:eastAsia="zh-CN"/>
        </w:rPr>
        <w:t>输出阻抗：</w:t>
      </w:r>
      <w:r>
        <w:t>0</w:t>
      </w:r>
      <w:r>
        <w:rPr>
          <w:rFonts w:hint="eastAsia"/>
          <w:lang w:eastAsia="zh-CN"/>
        </w:rPr>
        <w:t>欧姆。</w:t>
      </w:r>
    </w:p>
    <w:p w:rsidR="0004129C" w:rsidRDefault="0004129C" w:rsidP="00F9715E">
      <w:pPr>
        <w:pStyle w:val="ListBullet"/>
        <w:rPr>
          <w:lang w:eastAsia="zh-CN"/>
        </w:rPr>
      </w:pPr>
      <w:r>
        <w:rPr>
          <w:rFonts w:hint="eastAsia"/>
          <w:lang w:eastAsia="zh-CN"/>
        </w:rPr>
        <w:t>毛刺电压范围：</w:t>
      </w:r>
      <w:r>
        <w:rPr>
          <w:lang w:eastAsia="zh-CN"/>
        </w:rPr>
        <w:t xml:space="preserve"> -4</w:t>
      </w:r>
      <w:r>
        <w:rPr>
          <w:rFonts w:hint="eastAsia"/>
          <w:lang w:eastAsia="zh-CN"/>
        </w:rPr>
        <w:t>至</w:t>
      </w:r>
      <w:r>
        <w:rPr>
          <w:lang w:eastAsia="zh-CN"/>
        </w:rPr>
        <w:t>+4</w:t>
      </w:r>
      <w:r>
        <w:rPr>
          <w:rFonts w:hint="eastAsia"/>
          <w:lang w:eastAsia="zh-CN"/>
        </w:rPr>
        <w:t>伏</w:t>
      </w:r>
      <w:r w:rsidR="00E76CE8">
        <w:rPr>
          <w:lang w:eastAsia="zh-CN"/>
        </w:rPr>
        <w:t xml:space="preserve">, </w:t>
      </w:r>
      <w:r>
        <w:rPr>
          <w:lang w:eastAsia="zh-CN"/>
        </w:rPr>
        <w:t>16</w:t>
      </w:r>
      <w:r>
        <w:rPr>
          <w:rFonts w:hint="eastAsia"/>
          <w:lang w:eastAsia="zh-CN"/>
        </w:rPr>
        <w:t>-比特</w:t>
      </w:r>
      <w:r w:rsidR="00F95E17">
        <w:rPr>
          <w:rFonts w:hint="eastAsia"/>
          <w:lang w:eastAsia="zh-CN"/>
        </w:rPr>
        <w:t>电压</w:t>
      </w:r>
      <w:r>
        <w:rPr>
          <w:rFonts w:hint="eastAsia"/>
          <w:lang w:eastAsia="zh-CN"/>
        </w:rPr>
        <w:t>分辨率。</w:t>
      </w:r>
    </w:p>
    <w:p w:rsidR="00FD71F7" w:rsidRDefault="0004129C" w:rsidP="00F9715E">
      <w:pPr>
        <w:pStyle w:val="ListBullet"/>
      </w:pPr>
      <w:r>
        <w:rPr>
          <w:rFonts w:hint="eastAsia"/>
          <w:lang w:eastAsia="zh-CN"/>
        </w:rPr>
        <w:t>最大输出电流：7</w:t>
      </w:r>
      <w:r>
        <w:rPr>
          <w:lang w:eastAsia="zh-CN"/>
        </w:rPr>
        <w:t>5</w:t>
      </w:r>
      <w:r>
        <w:rPr>
          <w:rFonts w:hint="eastAsia"/>
          <w:lang w:eastAsia="zh-CN"/>
        </w:rPr>
        <w:t>毫安。</w:t>
      </w:r>
    </w:p>
    <w:p w:rsidR="00FD71F7" w:rsidRDefault="0004129C" w:rsidP="00F9715E">
      <w:pPr>
        <w:pStyle w:val="ListBullet"/>
        <w:rPr>
          <w:lang w:eastAsia="zh-CN"/>
        </w:rPr>
      </w:pPr>
      <w:r>
        <w:rPr>
          <w:rFonts w:hint="eastAsia"/>
          <w:lang w:eastAsia="zh-CN"/>
        </w:rPr>
        <w:t>毛刺时间分辨率：</w:t>
      </w:r>
      <w:r>
        <w:rPr>
          <w:lang w:eastAsia="zh-CN"/>
        </w:rPr>
        <w:t>4</w:t>
      </w:r>
      <w:r>
        <w:rPr>
          <w:rFonts w:hint="eastAsia"/>
          <w:lang w:eastAsia="zh-CN"/>
        </w:rPr>
        <w:t>纳秒</w:t>
      </w:r>
    </w:p>
    <w:p w:rsidR="00EA1F6B" w:rsidRPr="002C1E19" w:rsidRDefault="00EC4994" w:rsidP="00EA1F6B">
      <w:pPr>
        <w:pStyle w:val="Heading2"/>
      </w:pPr>
      <w:r>
        <w:rPr>
          <w:rFonts w:hint="eastAsia"/>
          <w:lang w:eastAsia="zh-CN"/>
        </w:rPr>
        <w:t>GPIO</w:t>
      </w:r>
      <w:r w:rsidR="00950915">
        <w:rPr>
          <w:rFonts w:hint="eastAsia"/>
          <w:lang w:eastAsia="zh-CN"/>
        </w:rPr>
        <w:t>端口</w:t>
      </w:r>
      <w:r>
        <w:rPr>
          <w:rFonts w:hint="eastAsia"/>
          <w:lang w:eastAsia="zh-CN"/>
        </w:rPr>
        <w:t>信号</w:t>
      </w:r>
    </w:p>
    <w:p w:rsidR="002D6262" w:rsidRPr="001971D3" w:rsidRDefault="00EC4994" w:rsidP="002D6262">
      <w:pPr>
        <w:pStyle w:val="ListBullet"/>
        <w:rPr>
          <w:lang w:eastAsia="zh-CN"/>
        </w:rPr>
      </w:pPr>
      <w:r w:rsidRPr="001971D3">
        <w:rPr>
          <w:lang w:eastAsia="zh-CN"/>
        </w:rPr>
        <w:t>128</w:t>
      </w:r>
      <w:r w:rsidRPr="001971D3">
        <w:rPr>
          <w:rFonts w:hint="eastAsia"/>
          <w:lang w:eastAsia="zh-CN"/>
        </w:rPr>
        <w:t>针端口，分为4行</w:t>
      </w:r>
      <w:r w:rsidRPr="001971D3">
        <w:rPr>
          <w:lang w:eastAsia="zh-CN"/>
        </w:rPr>
        <w:t xml:space="preserve"> x 32</w:t>
      </w:r>
      <w:r w:rsidRPr="001971D3">
        <w:rPr>
          <w:rFonts w:hint="eastAsia"/>
          <w:lang w:eastAsia="zh-CN"/>
        </w:rPr>
        <w:t>针排列。中间两行为G</w:t>
      </w:r>
      <w:r w:rsidRPr="001971D3">
        <w:rPr>
          <w:lang w:eastAsia="zh-CN"/>
        </w:rPr>
        <w:t>ND</w:t>
      </w:r>
      <w:r w:rsidRPr="001971D3">
        <w:rPr>
          <w:rFonts w:hint="eastAsia"/>
          <w:lang w:eastAsia="zh-CN"/>
        </w:rPr>
        <w:t>信号。顶部1行和底部1行为G</w:t>
      </w:r>
      <w:r w:rsidRPr="001971D3">
        <w:rPr>
          <w:lang w:eastAsia="zh-CN"/>
        </w:rPr>
        <w:t>PIO</w:t>
      </w:r>
      <w:r w:rsidRPr="001971D3">
        <w:rPr>
          <w:rFonts w:hint="eastAsia"/>
          <w:lang w:eastAsia="zh-CN"/>
        </w:rPr>
        <w:t>信号。</w:t>
      </w:r>
    </w:p>
    <w:p w:rsidR="004574F5" w:rsidRPr="001971D3" w:rsidRDefault="00EC4994" w:rsidP="00FF2B4A">
      <w:pPr>
        <w:pStyle w:val="ListBullet"/>
        <w:rPr>
          <w:lang w:eastAsia="zh-CN"/>
        </w:rPr>
      </w:pPr>
      <w:r w:rsidRPr="001971D3">
        <w:rPr>
          <w:rFonts w:hint="eastAsia"/>
          <w:lang w:eastAsia="zh-CN"/>
        </w:rPr>
        <w:t>GP</w:t>
      </w:r>
      <w:r w:rsidRPr="001971D3">
        <w:rPr>
          <w:lang w:eastAsia="zh-CN"/>
        </w:rPr>
        <w:t>IO</w:t>
      </w:r>
      <w:r w:rsidRPr="001971D3">
        <w:rPr>
          <w:rFonts w:hint="eastAsia"/>
          <w:lang w:eastAsia="zh-CN"/>
        </w:rPr>
        <w:t>信号被分成两组3</w:t>
      </w:r>
      <w:r w:rsidRPr="001971D3">
        <w:rPr>
          <w:lang w:eastAsia="zh-CN"/>
        </w:rPr>
        <w:t>2</w:t>
      </w:r>
      <w:r w:rsidRPr="001971D3">
        <w:rPr>
          <w:rFonts w:hint="eastAsia"/>
          <w:lang w:eastAsia="zh-CN"/>
        </w:rPr>
        <w:t>比特总线，分别由两个核心控制（1号核心、2号核心）。</w:t>
      </w:r>
    </w:p>
    <w:p w:rsidR="00BF555C" w:rsidRPr="001971D3" w:rsidRDefault="00EC4994" w:rsidP="00BF555C">
      <w:pPr>
        <w:pStyle w:val="ListBullet"/>
        <w:rPr>
          <w:lang w:eastAsia="zh-CN"/>
        </w:rPr>
      </w:pPr>
      <w:r w:rsidRPr="001971D3">
        <w:rPr>
          <w:rFonts w:hint="eastAsia"/>
          <w:lang w:eastAsia="zh-CN"/>
        </w:rPr>
        <w:t>每个GPIO信号可被独立配置为输入或输出。</w:t>
      </w:r>
    </w:p>
    <w:p w:rsidR="003B4BF6" w:rsidRPr="001971D3" w:rsidRDefault="00EC4994" w:rsidP="004574F5">
      <w:pPr>
        <w:pStyle w:val="ListBullet"/>
        <w:rPr>
          <w:lang w:eastAsia="zh-CN"/>
        </w:rPr>
      </w:pPr>
      <w:r w:rsidRPr="001971D3">
        <w:rPr>
          <w:rFonts w:hint="eastAsia"/>
          <w:lang w:eastAsia="zh-CN"/>
        </w:rPr>
        <w:t>G</w:t>
      </w:r>
      <w:r w:rsidRPr="001971D3">
        <w:rPr>
          <w:lang w:eastAsia="zh-CN"/>
        </w:rPr>
        <w:t>PIO</w:t>
      </w:r>
      <w:r w:rsidRPr="001971D3">
        <w:rPr>
          <w:rFonts w:hint="eastAsia"/>
          <w:lang w:eastAsia="zh-CN"/>
        </w:rPr>
        <w:t>信号输入至G</w:t>
      </w:r>
      <w:r w:rsidRPr="001971D3">
        <w:rPr>
          <w:lang w:eastAsia="zh-CN"/>
        </w:rPr>
        <w:t>PIO</w:t>
      </w:r>
      <w:r w:rsidRPr="001971D3">
        <w:rPr>
          <w:rFonts w:hint="eastAsia"/>
          <w:lang w:eastAsia="zh-CN"/>
        </w:rPr>
        <w:t>信号输出的最短延迟为4</w:t>
      </w:r>
      <w:r w:rsidRPr="001971D3">
        <w:rPr>
          <w:lang w:eastAsia="zh-CN"/>
        </w:rPr>
        <w:t>0</w:t>
      </w:r>
      <w:r w:rsidRPr="001971D3">
        <w:rPr>
          <w:rFonts w:hint="eastAsia"/>
          <w:lang w:eastAsia="zh-CN"/>
        </w:rPr>
        <w:t>纳秒。</w:t>
      </w:r>
    </w:p>
    <w:p w:rsidR="00990F76" w:rsidRPr="001971D3" w:rsidRDefault="0016163B" w:rsidP="006E1F67">
      <w:pPr>
        <w:pStyle w:val="ListBullet"/>
        <w:rPr>
          <w:lang w:eastAsia="zh-CN"/>
        </w:rPr>
      </w:pPr>
      <w:r w:rsidRPr="001971D3">
        <w:rPr>
          <w:rFonts w:hint="eastAsia"/>
          <w:lang w:eastAsia="zh-CN"/>
        </w:rPr>
        <w:t>用户可通过编程改变GPIO的</w:t>
      </w:r>
      <w:proofErr w:type="spellStart"/>
      <w:r w:rsidRPr="001971D3">
        <w:rPr>
          <w:rFonts w:hint="eastAsia"/>
          <w:lang w:eastAsia="zh-CN"/>
        </w:rPr>
        <w:t>V</w:t>
      </w:r>
      <w:r w:rsidRPr="001971D3">
        <w:rPr>
          <w:lang w:eastAsia="zh-CN"/>
        </w:rPr>
        <w:t>cco</w:t>
      </w:r>
      <w:proofErr w:type="spellEnd"/>
      <w:r w:rsidRPr="001971D3">
        <w:rPr>
          <w:rFonts w:hint="eastAsia"/>
          <w:lang w:eastAsia="zh-CN"/>
        </w:rPr>
        <w:t>参数，即GPIO逻辑1电平电压。可编程电压范围为</w:t>
      </w:r>
      <w:r w:rsidRPr="001971D3">
        <w:rPr>
          <w:lang w:eastAsia="zh-CN"/>
        </w:rPr>
        <w:t>1</w:t>
      </w:r>
      <w:r w:rsidRPr="001971D3">
        <w:rPr>
          <w:rFonts w:hint="eastAsia"/>
          <w:lang w:eastAsia="zh-CN"/>
        </w:rPr>
        <w:t>伏至</w:t>
      </w:r>
      <w:r w:rsidRPr="001971D3">
        <w:rPr>
          <w:lang w:eastAsia="zh-CN"/>
        </w:rPr>
        <w:t>3.3</w:t>
      </w:r>
      <w:r w:rsidRPr="001971D3">
        <w:rPr>
          <w:rFonts w:hint="eastAsia"/>
          <w:lang w:eastAsia="zh-CN"/>
        </w:rPr>
        <w:t>伏</w:t>
      </w:r>
      <w:r w:rsidR="00A06B7C" w:rsidRPr="001971D3">
        <w:rPr>
          <w:rFonts w:hint="eastAsia"/>
          <w:lang w:eastAsia="zh-CN"/>
        </w:rPr>
        <w:t>。</w:t>
      </w:r>
    </w:p>
    <w:p w:rsidR="006E1F67" w:rsidRPr="001971D3" w:rsidRDefault="00BD5BEB" w:rsidP="006E1F67">
      <w:pPr>
        <w:pStyle w:val="ListBullet"/>
        <w:rPr>
          <w:lang w:eastAsia="zh-CN"/>
        </w:rPr>
      </w:pPr>
      <w:r w:rsidRPr="001971D3">
        <w:rPr>
          <w:rFonts w:hint="eastAsia"/>
          <w:lang w:eastAsia="zh-CN"/>
        </w:rPr>
        <w:t>系统上电后，默认的</w:t>
      </w:r>
      <w:proofErr w:type="spellStart"/>
      <w:r w:rsidR="00990F76" w:rsidRPr="001971D3">
        <w:rPr>
          <w:lang w:eastAsia="zh-CN"/>
        </w:rPr>
        <w:t>Vcco</w:t>
      </w:r>
      <w:proofErr w:type="spellEnd"/>
      <w:r w:rsidRPr="001971D3">
        <w:rPr>
          <w:rFonts w:hint="eastAsia"/>
          <w:lang w:eastAsia="zh-CN"/>
        </w:rPr>
        <w:t>电压值为</w:t>
      </w:r>
      <w:r w:rsidRPr="001971D3">
        <w:rPr>
          <w:lang w:eastAsia="zh-CN"/>
        </w:rPr>
        <w:t>3.3</w:t>
      </w:r>
      <w:r w:rsidRPr="001971D3">
        <w:rPr>
          <w:rFonts w:hint="eastAsia"/>
          <w:lang w:eastAsia="zh-CN"/>
        </w:rPr>
        <w:t>伏</w:t>
      </w:r>
      <w:r w:rsidR="00833C61" w:rsidRPr="001971D3">
        <w:rPr>
          <w:rFonts w:hint="eastAsia"/>
          <w:lang w:eastAsia="zh-CN"/>
        </w:rPr>
        <w:t>。</w:t>
      </w:r>
    </w:p>
    <w:p w:rsidR="008512C9" w:rsidRDefault="00620EEC" w:rsidP="008512C9">
      <w:r>
        <w:rPr>
          <w:noProof/>
          <w:lang w:eastAsia="zh-CN"/>
        </w:rPr>
        <w:lastRenderedPageBreak/>
        <w:drawing>
          <wp:inline distT="0" distB="0" distL="0" distR="0" wp14:anchorId="30DF45EE" wp14:editId="008A95E7">
            <wp:extent cx="5572125" cy="23396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1-GPIO-pin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3039" cy="2339999"/>
                    </a:xfrm>
                    <a:prstGeom prst="rect">
                      <a:avLst/>
                    </a:prstGeom>
                  </pic:spPr>
                </pic:pic>
              </a:graphicData>
            </a:graphic>
          </wp:inline>
        </w:drawing>
      </w:r>
    </w:p>
    <w:p w:rsidR="00620EEC" w:rsidRDefault="008512C9" w:rsidP="00F7531E">
      <w:pPr>
        <w:pStyle w:val="Caption"/>
      </w:pPr>
      <w:bookmarkStart w:id="11" w:name="_Ref65094362"/>
      <w:r>
        <w:t xml:space="preserve">Figure </w:t>
      </w:r>
      <w:fldSimple w:instr=" SEQ Figure \* ARABIC ">
        <w:r w:rsidR="000E799E">
          <w:rPr>
            <w:noProof/>
          </w:rPr>
          <w:t>8</w:t>
        </w:r>
      </w:fldSimple>
      <w:bookmarkEnd w:id="11"/>
      <w:r>
        <w:t xml:space="preserve"> </w:t>
      </w:r>
      <w:r w:rsidR="00725E5A">
        <w:t>GPIO</w:t>
      </w:r>
      <w:r w:rsidR="00725E5A">
        <w:rPr>
          <w:rFonts w:hint="eastAsia"/>
          <w:lang w:eastAsia="zh-CN"/>
        </w:rPr>
        <w:t>端口前视图</w:t>
      </w:r>
      <w:r w:rsidR="00725E5A">
        <w:rPr>
          <w:rFonts w:hint="eastAsia"/>
          <w:lang w:eastAsia="zh-CN"/>
        </w:rPr>
        <w:t xml:space="preserve"> </w:t>
      </w:r>
      <w:r>
        <w:t xml:space="preserve">(a) </w:t>
      </w:r>
      <w:r w:rsidR="00725E5A">
        <w:rPr>
          <w:rFonts w:hint="eastAsia"/>
          <w:lang w:eastAsia="zh-CN"/>
        </w:rPr>
        <w:t>和</w:t>
      </w:r>
      <w:r w:rsidR="00725E5A">
        <w:t xml:space="preserve"> UART</w:t>
      </w:r>
      <w:r w:rsidR="00725E5A">
        <w:rPr>
          <w:rFonts w:hint="eastAsia"/>
          <w:lang w:eastAsia="zh-CN"/>
        </w:rPr>
        <w:t>端口</w:t>
      </w:r>
      <w:r>
        <w:t xml:space="preserve"> </w:t>
      </w:r>
      <w:r w:rsidR="00725E5A">
        <w:rPr>
          <w:rFonts w:hint="eastAsia"/>
          <w:lang w:eastAsia="zh-CN"/>
        </w:rPr>
        <w:t>前视图</w:t>
      </w:r>
      <w:r w:rsidR="00725E5A">
        <w:rPr>
          <w:rFonts w:hint="eastAsia"/>
          <w:lang w:eastAsia="zh-CN"/>
        </w:rPr>
        <w:t xml:space="preserve"> </w:t>
      </w:r>
      <w: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7801"/>
      </w:tblGrid>
      <w:tr w:rsidR="001336B9" w:rsidRPr="00A603DE" w:rsidTr="008561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 w:type="dxa"/>
            <w:shd w:val="clear" w:color="auto" w:fill="FFFFFF" w:themeFill="background1"/>
          </w:tcPr>
          <w:p w:rsidR="00473929" w:rsidRDefault="00F04898" w:rsidP="008561BA">
            <w:pPr>
              <w:spacing w:after="100"/>
              <w:ind w:left="-180" w:firstLine="180"/>
            </w:pPr>
            <w:r>
              <w:rPr>
                <w:noProof/>
                <w:lang w:eastAsia="zh-CN"/>
              </w:rPr>
              <w:drawing>
                <wp:inline distT="0" distB="0" distL="0" distR="0" wp14:anchorId="4475AB37" wp14:editId="71362F53">
                  <wp:extent cx="393405" cy="393405"/>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95" w:type="dxa"/>
            <w:shd w:val="clear" w:color="auto" w:fill="FFFFFF" w:themeFill="background1"/>
          </w:tcPr>
          <w:p w:rsidR="001336B9" w:rsidRPr="00A603DE" w:rsidRDefault="00B04D82" w:rsidP="00A603DE">
            <w:pPr>
              <w:tabs>
                <w:tab w:val="clear" w:pos="1134"/>
                <w:tab w:val="clear" w:pos="1701"/>
                <w:tab w:val="clear" w:pos="2268"/>
              </w:tabs>
              <w:spacing w:after="100"/>
              <w:ind w:left="-18"/>
              <w:cnfStyle w:val="100000000000" w:firstRow="1" w:lastRow="0" w:firstColumn="0" w:lastColumn="0" w:oddVBand="0" w:evenVBand="0" w:oddHBand="0" w:evenHBand="0" w:firstRowFirstColumn="0" w:firstRowLastColumn="0" w:lastRowFirstColumn="0" w:lastRowLastColumn="0"/>
              <w:rPr>
                <w:rFonts w:ascii="FangSong" w:eastAsia="FangSong" w:hAnsi="FangSong"/>
                <w:b w:val="0"/>
                <w:lang w:val="en-US" w:eastAsia="zh-CN"/>
              </w:rPr>
            </w:pPr>
            <w:r w:rsidRPr="00A603DE">
              <w:rPr>
                <w:rFonts w:ascii="FangSong" w:eastAsia="FangSong" w:hAnsi="FangSong" w:hint="eastAsia"/>
                <w:b w:val="0"/>
                <w:lang w:val="en-US" w:eastAsia="zh-CN"/>
              </w:rPr>
              <w:t>用户可通过</w:t>
            </w:r>
            <w:r w:rsidRPr="00A603DE">
              <w:rPr>
                <w:rFonts w:ascii="FangSong" w:eastAsia="FangSong" w:hAnsi="FangSong" w:hint="eastAsia"/>
                <w:b w:val="0"/>
                <w:lang w:eastAsia="zh-CN"/>
              </w:rPr>
              <w:t>IO</w:t>
            </w:r>
            <w:r w:rsidRPr="00A603DE">
              <w:rPr>
                <w:rFonts w:ascii="FangSong" w:eastAsia="FangSong" w:hAnsi="FangSong" w:hint="eastAsia"/>
                <w:b w:val="0"/>
                <w:lang w:val="en-US" w:eastAsia="zh-CN"/>
              </w:rPr>
              <w:t>扩展板来将</w:t>
            </w:r>
            <w:r w:rsidRPr="00A603DE">
              <w:rPr>
                <w:rFonts w:ascii="FangSong" w:eastAsia="FangSong" w:hAnsi="FangSong" w:hint="eastAsia"/>
                <w:b w:val="0"/>
                <w:lang w:eastAsia="zh-CN"/>
              </w:rPr>
              <w:t>Spider</w:t>
            </w:r>
            <w:r w:rsidRPr="00A603DE">
              <w:rPr>
                <w:rFonts w:ascii="FangSong" w:eastAsia="FangSong" w:hAnsi="FangSong" w:hint="eastAsia"/>
                <w:b w:val="0"/>
                <w:lang w:val="en-US" w:eastAsia="zh-CN"/>
              </w:rPr>
              <w:t>设备前端的</w:t>
            </w:r>
            <w:r w:rsidR="00A603DE" w:rsidRPr="00A603DE">
              <w:rPr>
                <w:rFonts w:ascii="FangSong" w:eastAsia="FangSong" w:hAnsi="FangSong" w:hint="eastAsia"/>
                <w:b w:val="0"/>
                <w:lang w:val="en-US" w:eastAsia="zh-CN"/>
              </w:rPr>
              <w:t>水平</w:t>
            </w:r>
            <w:r w:rsidRPr="00A603DE">
              <w:rPr>
                <w:rFonts w:ascii="FangSong" w:eastAsia="FangSong" w:hAnsi="FangSong" w:hint="eastAsia"/>
                <w:b w:val="0"/>
                <w:lang w:val="en-US" w:eastAsia="zh-CN"/>
              </w:rPr>
              <w:t>针脚端口转化为</w:t>
            </w:r>
            <w:r w:rsidRPr="00A603DE">
              <w:rPr>
                <w:rFonts w:ascii="FangSong" w:eastAsia="FangSong" w:hAnsi="FangSong" w:hint="eastAsia"/>
                <w:b w:val="0"/>
                <w:lang w:eastAsia="zh-CN"/>
              </w:rPr>
              <w:t>2</w:t>
            </w:r>
            <w:r w:rsidRPr="00A603DE">
              <w:rPr>
                <w:rFonts w:ascii="FangSong" w:eastAsia="FangSong" w:hAnsi="FangSong"/>
                <w:b w:val="0"/>
                <w:lang w:eastAsia="zh-CN"/>
              </w:rPr>
              <w:t>.54</w:t>
            </w:r>
            <w:r w:rsidRPr="00A603DE">
              <w:rPr>
                <w:rFonts w:ascii="FangSong" w:eastAsia="FangSong" w:hAnsi="FangSong" w:hint="eastAsia"/>
                <w:b w:val="0"/>
                <w:lang w:eastAsia="zh-CN"/>
              </w:rPr>
              <w:t>毫米间距的</w:t>
            </w:r>
            <w:r w:rsidR="00A603DE" w:rsidRPr="00A603DE">
              <w:rPr>
                <w:rFonts w:ascii="FangSong" w:eastAsia="FangSong" w:hAnsi="FangSong" w:hint="eastAsia"/>
                <w:b w:val="0"/>
                <w:lang w:eastAsia="zh-CN"/>
              </w:rPr>
              <w:t>垂直针脚。</w:t>
            </w:r>
          </w:p>
        </w:tc>
      </w:tr>
    </w:tbl>
    <w:tbl>
      <w:tblPr>
        <w:tblW w:w="0" w:type="auto"/>
        <w:tblLook w:val="04A0" w:firstRow="1" w:lastRow="0" w:firstColumn="1" w:lastColumn="0" w:noHBand="0" w:noVBand="1"/>
      </w:tblPr>
      <w:tblGrid>
        <w:gridCol w:w="1005"/>
        <w:gridCol w:w="7791"/>
      </w:tblGrid>
      <w:tr w:rsidR="003B4BF6" w:rsidTr="008561BA">
        <w:tc>
          <w:tcPr>
            <w:tcW w:w="1008" w:type="dxa"/>
          </w:tcPr>
          <w:p w:rsidR="003B4BF6" w:rsidRDefault="003B4BF6" w:rsidP="00206C60">
            <w:pPr>
              <w:rPr>
                <w:noProof/>
              </w:rPr>
            </w:pPr>
            <w:r>
              <w:rPr>
                <w:noProof/>
                <w:lang w:eastAsia="zh-CN"/>
              </w:rPr>
              <w:drawing>
                <wp:inline distT="0" distB="0" distL="0" distR="0" wp14:anchorId="026C71FB" wp14:editId="155D5246">
                  <wp:extent cx="393405" cy="39340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5158B5" w:rsidRPr="000A1985" w:rsidRDefault="005158B5" w:rsidP="00077964">
            <w:pPr>
              <w:rPr>
                <w:rFonts w:ascii="FangSong" w:eastAsia="FangSong" w:hAnsi="FangSong"/>
                <w:lang w:eastAsia="zh-CN"/>
              </w:rPr>
            </w:pPr>
            <w:r w:rsidRPr="000A1985">
              <w:rPr>
                <w:rFonts w:ascii="FangSong" w:eastAsia="FangSong" w:hAnsi="FangSong" w:hint="eastAsia"/>
                <w:lang w:eastAsia="zh-CN"/>
              </w:rPr>
              <w:t>出于性能方面的考虑，设备前端的</w:t>
            </w:r>
            <w:r w:rsidRPr="000A1985">
              <w:rPr>
                <w:rFonts w:ascii="FangSong" w:eastAsia="FangSong" w:hAnsi="FangSong"/>
                <w:lang w:eastAsia="zh-CN"/>
              </w:rPr>
              <w:t>GPIO</w:t>
            </w:r>
            <w:r w:rsidRPr="000A1985">
              <w:rPr>
                <w:rFonts w:ascii="FangSong" w:eastAsia="FangSong" w:hAnsi="FangSong" w:hint="eastAsia"/>
                <w:lang w:eastAsia="zh-CN"/>
              </w:rPr>
              <w:t>信号针脚</w:t>
            </w:r>
            <w:r w:rsidR="006E3B26">
              <w:rPr>
                <w:rFonts w:ascii="FangSong" w:eastAsia="FangSong" w:hAnsi="FangSong" w:hint="eastAsia"/>
                <w:lang w:eastAsia="zh-CN"/>
              </w:rPr>
              <w:t>被</w:t>
            </w:r>
            <w:r w:rsidR="006E3B26" w:rsidRPr="006E3B26">
              <w:rPr>
                <w:rFonts w:ascii="FangSong" w:eastAsia="FangSong" w:hAnsi="FangSong" w:hint="eastAsia"/>
                <w:b/>
                <w:lang w:eastAsia="zh-CN"/>
              </w:rPr>
              <w:t>直接</w:t>
            </w:r>
            <w:r w:rsidR="006E3B26" w:rsidRPr="00204C8D">
              <w:rPr>
                <w:rFonts w:ascii="FangSong" w:eastAsia="FangSong" w:hAnsi="FangSong" w:hint="eastAsia"/>
                <w:b/>
                <w:lang w:eastAsia="zh-CN"/>
              </w:rPr>
              <w:t>连接</w:t>
            </w:r>
            <w:r w:rsidR="006E3B26">
              <w:rPr>
                <w:rFonts w:ascii="FangSong" w:eastAsia="FangSong" w:hAnsi="FangSong" w:hint="eastAsia"/>
                <w:lang w:eastAsia="zh-CN"/>
              </w:rPr>
              <w:t>到</w:t>
            </w:r>
            <w:r w:rsidRPr="000A1985">
              <w:rPr>
                <w:rFonts w:ascii="FangSong" w:eastAsia="FangSong" w:hAnsi="FangSong" w:hint="eastAsia"/>
                <w:lang w:eastAsia="zh-CN"/>
              </w:rPr>
              <w:t>设备内部的F</w:t>
            </w:r>
            <w:r w:rsidRPr="000A1985">
              <w:rPr>
                <w:rFonts w:ascii="FangSong" w:eastAsia="FangSong" w:hAnsi="FangSong"/>
                <w:lang w:eastAsia="zh-CN"/>
              </w:rPr>
              <w:t>PGA</w:t>
            </w:r>
            <w:r w:rsidRPr="000A1985">
              <w:rPr>
                <w:rFonts w:ascii="FangSong" w:eastAsia="FangSong" w:hAnsi="FangSong" w:hint="eastAsia"/>
                <w:lang w:eastAsia="zh-CN"/>
              </w:rPr>
              <w:t>芯片管脚。用户在使用时要额外注意输入信号的电压值，防止其对F</w:t>
            </w:r>
            <w:r w:rsidRPr="000A1985">
              <w:rPr>
                <w:rFonts w:ascii="FangSong" w:eastAsia="FangSong" w:hAnsi="FangSong"/>
                <w:lang w:eastAsia="zh-CN"/>
              </w:rPr>
              <w:t>PGA</w:t>
            </w:r>
            <w:r w:rsidRPr="000A1985">
              <w:rPr>
                <w:rFonts w:ascii="FangSong" w:eastAsia="FangSong" w:hAnsi="FangSong" w:hint="eastAsia"/>
                <w:lang w:eastAsia="zh-CN"/>
              </w:rPr>
              <w:t>芯片造成过电压损伤。</w:t>
            </w:r>
          </w:p>
          <w:p w:rsidR="003B4BF6" w:rsidRDefault="005158B5" w:rsidP="00950915">
            <w:pPr>
              <w:rPr>
                <w:lang w:eastAsia="zh-CN"/>
              </w:rPr>
            </w:pPr>
            <w:r w:rsidRPr="000A1985">
              <w:rPr>
                <w:rFonts w:ascii="FangSong" w:eastAsia="FangSong" w:hAnsi="FangSong" w:hint="eastAsia"/>
                <w:lang w:eastAsia="zh-CN"/>
              </w:rPr>
              <w:t>输入信号的电压</w:t>
            </w:r>
            <w:r w:rsidR="00BD740C">
              <w:rPr>
                <w:rFonts w:ascii="FangSong" w:eastAsia="FangSong" w:hAnsi="FangSong" w:hint="eastAsia"/>
                <w:lang w:eastAsia="zh-CN"/>
              </w:rPr>
              <w:t>值</w:t>
            </w:r>
            <w:r w:rsidRPr="000A1985">
              <w:rPr>
                <w:rFonts w:ascii="FangSong" w:eastAsia="FangSong" w:hAnsi="FangSong" w:hint="eastAsia"/>
                <w:lang w:eastAsia="zh-CN"/>
              </w:rPr>
              <w:t>绝不可</w:t>
            </w:r>
            <w:r w:rsidR="000A1985">
              <w:rPr>
                <w:rFonts w:ascii="FangSong" w:eastAsia="FangSong" w:hAnsi="FangSong" w:hint="eastAsia"/>
                <w:lang w:eastAsia="zh-CN"/>
              </w:rPr>
              <w:t>以</w:t>
            </w:r>
            <w:r w:rsidRPr="000A1985">
              <w:rPr>
                <w:rFonts w:ascii="FangSong" w:eastAsia="FangSong" w:hAnsi="FangSong" w:hint="eastAsia"/>
                <w:b/>
                <w:lang w:eastAsia="zh-CN"/>
              </w:rPr>
              <w:t>超过</w:t>
            </w:r>
            <w:r w:rsidR="00BD740C" w:rsidRPr="00AB513B">
              <w:rPr>
                <w:rFonts w:ascii="FangSong" w:eastAsia="FangSong" w:hAnsi="FangSong" w:hint="eastAsia"/>
                <w:lang w:eastAsia="zh-CN"/>
              </w:rPr>
              <w:t>（</w:t>
            </w:r>
            <w:proofErr w:type="spellStart"/>
            <w:r w:rsidR="00BD740C" w:rsidRPr="000A1985">
              <w:rPr>
                <w:rFonts w:ascii="FangSong" w:eastAsia="FangSong" w:hAnsi="FangSong" w:hint="eastAsia"/>
                <w:lang w:eastAsia="zh-CN"/>
              </w:rPr>
              <w:t>V</w:t>
            </w:r>
            <w:r w:rsidR="00BD740C" w:rsidRPr="000A1985">
              <w:rPr>
                <w:rFonts w:ascii="FangSong" w:eastAsia="FangSong" w:hAnsi="FangSong"/>
                <w:lang w:eastAsia="zh-CN"/>
              </w:rPr>
              <w:t>cco</w:t>
            </w:r>
            <w:proofErr w:type="spellEnd"/>
            <w:r w:rsidR="00BD740C" w:rsidRPr="000A1985">
              <w:rPr>
                <w:rFonts w:ascii="FangSong" w:eastAsia="FangSong" w:hAnsi="FangSong"/>
                <w:lang w:eastAsia="zh-CN"/>
              </w:rPr>
              <w:t xml:space="preserve"> + 0.55</w:t>
            </w:r>
            <w:r w:rsidR="00BD740C" w:rsidRPr="00AB513B">
              <w:rPr>
                <w:rFonts w:ascii="FangSong" w:eastAsia="FangSong" w:hAnsi="FangSong" w:hint="eastAsia"/>
                <w:lang w:eastAsia="zh-CN"/>
              </w:rPr>
              <w:t>）</w:t>
            </w:r>
            <w:r w:rsidRPr="000A1985">
              <w:rPr>
                <w:rFonts w:ascii="FangSong" w:eastAsia="FangSong" w:hAnsi="FangSong" w:hint="eastAsia"/>
                <w:lang w:eastAsia="zh-CN"/>
              </w:rPr>
              <w:t>伏特</w:t>
            </w:r>
            <w:r w:rsidR="00950915">
              <w:rPr>
                <w:rFonts w:ascii="FangSong" w:eastAsia="FangSong" w:hAnsi="FangSong" w:hint="eastAsia"/>
                <w:lang w:eastAsia="zh-CN"/>
              </w:rPr>
              <w:t>。</w:t>
            </w:r>
          </w:p>
        </w:tc>
      </w:tr>
    </w:tbl>
    <w:p w:rsidR="00EA1F6B" w:rsidRPr="002C1E19" w:rsidRDefault="00F03D79" w:rsidP="00EA1F6B">
      <w:pPr>
        <w:pStyle w:val="Heading2"/>
      </w:pPr>
      <w:r>
        <w:rPr>
          <w:rFonts w:hint="eastAsia"/>
          <w:lang w:eastAsia="zh-CN"/>
        </w:rPr>
        <w:t>异步串口</w:t>
      </w:r>
      <w:r w:rsidR="00950915">
        <w:rPr>
          <w:rFonts w:hint="eastAsia"/>
          <w:lang w:eastAsia="zh-CN"/>
        </w:rPr>
        <w:t>端口</w:t>
      </w:r>
    </w:p>
    <w:p w:rsidR="003A4C67" w:rsidRDefault="00F03D79" w:rsidP="0072106C">
      <w:pPr>
        <w:pStyle w:val="ListBullet"/>
      </w:pPr>
      <w:r>
        <w:rPr>
          <w:lang w:eastAsia="zh-CN"/>
        </w:rPr>
        <w:t>10</w:t>
      </w:r>
      <w:r>
        <w:rPr>
          <w:rFonts w:hint="eastAsia"/>
          <w:lang w:eastAsia="zh-CN"/>
        </w:rPr>
        <w:t>针（2</w:t>
      </w:r>
      <w:r>
        <w:rPr>
          <w:lang w:eastAsia="zh-CN"/>
        </w:rPr>
        <w:t xml:space="preserve"> </w:t>
      </w:r>
      <w:r>
        <w:rPr>
          <w:rFonts w:hint="eastAsia"/>
          <w:lang w:eastAsia="zh-CN"/>
        </w:rPr>
        <w:t>x</w:t>
      </w:r>
      <w:r>
        <w:rPr>
          <w:lang w:eastAsia="zh-CN"/>
        </w:rPr>
        <w:t xml:space="preserve"> 5</w:t>
      </w:r>
      <w:r>
        <w:rPr>
          <w:rFonts w:hint="eastAsia"/>
          <w:lang w:eastAsia="zh-CN"/>
        </w:rPr>
        <w:t>）端口</w:t>
      </w:r>
      <w:r>
        <w:rPr>
          <w:lang w:eastAsia="zh-CN"/>
        </w:rPr>
        <w:t xml:space="preserve">, </w:t>
      </w:r>
      <w:r>
        <w:rPr>
          <w:rFonts w:hint="eastAsia"/>
          <w:lang w:eastAsia="zh-CN"/>
        </w:rPr>
        <w:t>含两个全双工异步串口信号。</w:t>
      </w:r>
      <w:r w:rsidR="0004129C">
        <w:rPr>
          <w:rFonts w:hint="eastAsia"/>
          <w:lang w:eastAsia="zh-CN"/>
        </w:rPr>
        <w:t>（见</w:t>
      </w:r>
      <w:r w:rsidR="0004129C">
        <w:rPr>
          <w:lang w:eastAsia="zh-CN"/>
        </w:rPr>
        <w:fldChar w:fldCharType="begin"/>
      </w:r>
      <w:r w:rsidR="0004129C">
        <w:rPr>
          <w:lang w:eastAsia="zh-CN"/>
        </w:rPr>
        <w:instrText xml:space="preserve"> </w:instrText>
      </w:r>
      <w:r w:rsidR="0004129C">
        <w:rPr>
          <w:rFonts w:hint="eastAsia"/>
          <w:lang w:eastAsia="zh-CN"/>
        </w:rPr>
        <w:instrText>REF _Ref65094362 \h</w:instrText>
      </w:r>
      <w:r w:rsidR="0004129C">
        <w:rPr>
          <w:lang w:eastAsia="zh-CN"/>
        </w:rPr>
        <w:instrText xml:space="preserve"> </w:instrText>
      </w:r>
      <w:r w:rsidR="0004129C">
        <w:rPr>
          <w:lang w:eastAsia="zh-CN"/>
        </w:rPr>
      </w:r>
      <w:r w:rsidR="0004129C">
        <w:rPr>
          <w:lang w:eastAsia="zh-CN"/>
        </w:rPr>
        <w:fldChar w:fldCharType="separate"/>
      </w:r>
      <w:r w:rsidR="000E799E">
        <w:t xml:space="preserve">Figure </w:t>
      </w:r>
      <w:r w:rsidR="000E799E">
        <w:rPr>
          <w:noProof/>
        </w:rPr>
        <w:t>8</w:t>
      </w:r>
      <w:r w:rsidR="0004129C">
        <w:rPr>
          <w:lang w:eastAsia="zh-CN"/>
        </w:rPr>
        <w:fldChar w:fldCharType="end"/>
      </w:r>
      <w:r w:rsidR="0004129C">
        <w:rPr>
          <w:rFonts w:hint="eastAsia"/>
          <w:lang w:eastAsia="zh-CN"/>
        </w:rPr>
        <w:t>）</w:t>
      </w:r>
    </w:p>
    <w:p w:rsidR="00196333" w:rsidRDefault="00F03D79" w:rsidP="00EA1F6B">
      <w:pPr>
        <w:pStyle w:val="ListBullet"/>
        <w:rPr>
          <w:lang w:eastAsia="zh-CN"/>
        </w:rPr>
      </w:pPr>
      <w:r>
        <w:rPr>
          <w:rFonts w:hint="eastAsia"/>
          <w:lang w:eastAsia="zh-CN"/>
        </w:rPr>
        <w:t>用户可通过编程使用此串口实现与其他串口目标的通讯。</w:t>
      </w:r>
    </w:p>
    <w:p w:rsidR="00EA1F6B" w:rsidRDefault="00F7531E" w:rsidP="00EA1F6B">
      <w:pPr>
        <w:pStyle w:val="Heading2"/>
      </w:pPr>
      <w:r>
        <w:rPr>
          <w:rFonts w:hint="eastAsia"/>
          <w:lang w:eastAsia="zh-CN"/>
        </w:rPr>
        <w:t>产品外壳和端口</w:t>
      </w:r>
    </w:p>
    <w:p w:rsidR="00EA1F6B" w:rsidRDefault="00093571" w:rsidP="00EA1F6B">
      <w:pPr>
        <w:pStyle w:val="ListBullet"/>
        <w:rPr>
          <w:lang w:eastAsia="zh-CN"/>
        </w:rPr>
      </w:pPr>
      <w:r>
        <w:rPr>
          <w:rFonts w:hint="eastAsia"/>
          <w:lang w:eastAsia="zh-CN"/>
        </w:rPr>
        <w:t>外</w:t>
      </w:r>
      <w:r w:rsidR="00595BDE">
        <w:rPr>
          <w:rFonts w:hint="eastAsia"/>
          <w:lang w:eastAsia="zh-CN"/>
        </w:rPr>
        <w:t>壳</w:t>
      </w:r>
      <w:r w:rsidR="00206C60">
        <w:rPr>
          <w:rFonts w:hint="eastAsia"/>
          <w:lang w:eastAsia="zh-CN"/>
        </w:rPr>
        <w:t>机械尺寸</w:t>
      </w:r>
      <w:r w:rsidR="00EA1F6B">
        <w:rPr>
          <w:lang w:eastAsia="zh-CN"/>
        </w:rPr>
        <w:t xml:space="preserve"> </w:t>
      </w:r>
      <w:r w:rsidR="00206C60">
        <w:rPr>
          <w:rFonts w:hint="eastAsia"/>
          <w:lang w:eastAsia="zh-CN"/>
        </w:rPr>
        <w:t>（长 x</w:t>
      </w:r>
      <w:r w:rsidR="00206C60">
        <w:rPr>
          <w:lang w:eastAsia="zh-CN"/>
        </w:rPr>
        <w:t xml:space="preserve"> </w:t>
      </w:r>
      <w:r w:rsidR="00206C60">
        <w:rPr>
          <w:rFonts w:hint="eastAsia"/>
          <w:lang w:eastAsia="zh-CN"/>
        </w:rPr>
        <w:t>宽 x</w:t>
      </w:r>
      <w:r w:rsidR="00206C60">
        <w:rPr>
          <w:lang w:eastAsia="zh-CN"/>
        </w:rPr>
        <w:t xml:space="preserve"> </w:t>
      </w:r>
      <w:r w:rsidR="00206C60">
        <w:rPr>
          <w:rFonts w:hint="eastAsia"/>
          <w:lang w:eastAsia="zh-CN"/>
        </w:rPr>
        <w:t>高）：</w:t>
      </w:r>
      <w:r w:rsidR="00206C60">
        <w:rPr>
          <w:lang w:eastAsia="zh-CN"/>
        </w:rPr>
        <w:t>220.00 x 169.50 x 34.63 [</w:t>
      </w:r>
      <w:r w:rsidR="00206C60">
        <w:rPr>
          <w:rFonts w:hint="eastAsia"/>
          <w:lang w:eastAsia="zh-CN"/>
        </w:rPr>
        <w:t>毫米</w:t>
      </w:r>
      <w:r w:rsidR="00206C60">
        <w:rPr>
          <w:lang w:eastAsia="zh-CN"/>
        </w:rPr>
        <w:t>]</w:t>
      </w:r>
      <w:r w:rsidR="00246B36">
        <w:rPr>
          <w:rFonts w:hint="eastAsia"/>
          <w:lang w:eastAsia="zh-CN"/>
        </w:rPr>
        <w:t>，</w:t>
      </w:r>
      <w:r w:rsidR="00D103F6">
        <w:rPr>
          <w:rFonts w:hint="eastAsia"/>
          <w:lang w:eastAsia="zh-CN"/>
        </w:rPr>
        <w:t>即</w:t>
      </w:r>
      <w:r w:rsidR="00206C60">
        <w:rPr>
          <w:lang w:eastAsia="zh-CN"/>
        </w:rPr>
        <w:t>8.661 x 6.673 x 1.363 [</w:t>
      </w:r>
      <w:r w:rsidR="00206C60">
        <w:rPr>
          <w:rFonts w:hint="eastAsia"/>
          <w:lang w:eastAsia="zh-CN"/>
        </w:rPr>
        <w:t>英尺</w:t>
      </w:r>
      <w:r w:rsidR="005B680C">
        <w:rPr>
          <w:lang w:eastAsia="zh-CN"/>
        </w:rPr>
        <w:t>]</w:t>
      </w:r>
      <w:r w:rsidR="005B680C">
        <w:rPr>
          <w:rFonts w:hint="eastAsia"/>
          <w:lang w:eastAsia="zh-CN"/>
        </w:rPr>
        <w:t>。</w:t>
      </w:r>
    </w:p>
    <w:p w:rsidR="00EA1F6B" w:rsidRDefault="006D4A8F" w:rsidP="003D3A9D">
      <w:pPr>
        <w:jc w:val="center"/>
      </w:pPr>
      <w:r w:rsidRPr="001177CE">
        <w:rPr>
          <w:noProof/>
          <w:lang w:eastAsia="zh-CN"/>
        </w:rPr>
        <w:lastRenderedPageBreak/>
        <w:drawing>
          <wp:inline distT="0" distB="0" distL="0" distR="0" wp14:anchorId="61881F3A" wp14:editId="3E22E18A">
            <wp:extent cx="5506487" cy="24612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4-Aanpijlin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6487" cy="2461233"/>
                    </a:xfrm>
                    <a:prstGeom prst="rect">
                      <a:avLst/>
                    </a:prstGeom>
                  </pic:spPr>
                </pic:pic>
              </a:graphicData>
            </a:graphic>
          </wp:inline>
        </w:drawing>
      </w:r>
    </w:p>
    <w:p w:rsidR="005158B5" w:rsidRDefault="005158B5" w:rsidP="005158B5"/>
    <w:tbl>
      <w:tblPr>
        <w:tblStyle w:val="TableGrid"/>
        <w:tblW w:w="0" w:type="auto"/>
        <w:tblLook w:val="04A0" w:firstRow="1" w:lastRow="0" w:firstColumn="1" w:lastColumn="0" w:noHBand="0" w:noVBand="1"/>
      </w:tblPr>
      <w:tblGrid>
        <w:gridCol w:w="711"/>
        <w:gridCol w:w="1619"/>
        <w:gridCol w:w="6456"/>
      </w:tblGrid>
      <w:tr w:rsidR="006D4A8F" w:rsidRPr="001177CE" w:rsidTr="00B03B75">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719" w:type="dxa"/>
          </w:tcPr>
          <w:p w:rsidR="006D4A8F" w:rsidRPr="001177CE" w:rsidRDefault="00B03B75" w:rsidP="00F70A2B">
            <w:pPr>
              <w:jc w:val="center"/>
              <w:rPr>
                <w:sz w:val="20"/>
                <w:lang w:val="en-US"/>
              </w:rPr>
            </w:pPr>
            <w:r>
              <w:rPr>
                <w:rFonts w:hint="eastAsia"/>
                <w:sz w:val="20"/>
                <w:lang w:val="en-US" w:eastAsia="zh-CN"/>
              </w:rPr>
              <w:t>编号</w:t>
            </w:r>
          </w:p>
        </w:tc>
        <w:tc>
          <w:tcPr>
            <w:tcW w:w="1638" w:type="dxa"/>
          </w:tcPr>
          <w:p w:rsidR="006D4A8F" w:rsidRPr="001177CE" w:rsidRDefault="00B03B75" w:rsidP="00B03B75">
            <w:pPr>
              <w:jc w:val="center"/>
              <w:cnfStyle w:val="100000000000" w:firstRow="1" w:lastRow="0" w:firstColumn="0" w:lastColumn="0" w:oddVBand="0" w:evenVBand="0" w:oddHBand="0" w:evenHBand="0" w:firstRowFirstColumn="0" w:firstRowLastColumn="0" w:lastRowFirstColumn="0" w:lastRowLastColumn="0"/>
              <w:rPr>
                <w:sz w:val="20"/>
                <w:lang w:val="en-US"/>
              </w:rPr>
            </w:pPr>
            <w:r>
              <w:rPr>
                <w:rFonts w:hint="eastAsia"/>
                <w:sz w:val="20"/>
                <w:lang w:val="en-US" w:eastAsia="zh-CN"/>
              </w:rPr>
              <w:t>英文标识</w:t>
            </w:r>
          </w:p>
        </w:tc>
        <w:tc>
          <w:tcPr>
            <w:tcW w:w="6617" w:type="dxa"/>
          </w:tcPr>
          <w:p w:rsidR="006D4A8F" w:rsidRPr="001177CE" w:rsidRDefault="00B03B75" w:rsidP="00B03B75">
            <w:pPr>
              <w:jc w:val="center"/>
              <w:cnfStyle w:val="100000000000" w:firstRow="1" w:lastRow="0" w:firstColumn="0" w:lastColumn="0" w:oddVBand="0" w:evenVBand="0" w:oddHBand="0" w:evenHBand="0" w:firstRowFirstColumn="0" w:firstRowLastColumn="0" w:lastRowFirstColumn="0" w:lastRowLastColumn="0"/>
              <w:rPr>
                <w:sz w:val="20"/>
                <w:lang w:val="en-US"/>
              </w:rPr>
            </w:pPr>
            <w:r>
              <w:rPr>
                <w:rFonts w:hint="eastAsia"/>
                <w:sz w:val="20"/>
                <w:lang w:val="en-US" w:eastAsia="zh-CN"/>
              </w:rPr>
              <w:t>文字描述</w:t>
            </w:r>
          </w:p>
        </w:tc>
      </w:tr>
      <w:tr w:rsidR="006D4A8F"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6D4A8F" w:rsidRPr="004A26A0" w:rsidRDefault="006D4A8F" w:rsidP="00F70A2B">
            <w:pPr>
              <w:jc w:val="center"/>
              <w:rPr>
                <w:rFonts w:ascii="FangSong" w:eastAsia="FangSong" w:hAnsi="FangSong"/>
                <w:sz w:val="20"/>
                <w:lang w:val="en-US"/>
              </w:rPr>
            </w:pPr>
            <w:r w:rsidRPr="004A26A0">
              <w:rPr>
                <w:rFonts w:ascii="FangSong" w:eastAsia="FangSong" w:hAnsi="FangSong"/>
                <w:sz w:val="20"/>
                <w:lang w:val="en-US"/>
              </w:rPr>
              <w:t>A1</w:t>
            </w:r>
          </w:p>
        </w:tc>
        <w:tc>
          <w:tcPr>
            <w:tcW w:w="1638" w:type="dxa"/>
          </w:tcPr>
          <w:p w:rsidR="006D4A8F" w:rsidRPr="004A26A0" w:rsidRDefault="006D4A8F" w:rsidP="00F70A2B">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r w:rsidRPr="004A26A0">
              <w:rPr>
                <w:rFonts w:ascii="FangSong" w:eastAsia="FangSong" w:hAnsi="FangSong"/>
                <w:sz w:val="20"/>
                <w:lang w:val="en-US"/>
              </w:rPr>
              <w:t>-</w:t>
            </w:r>
          </w:p>
        </w:tc>
        <w:tc>
          <w:tcPr>
            <w:tcW w:w="6617" w:type="dxa"/>
          </w:tcPr>
          <w:p w:rsidR="006D4A8F" w:rsidRPr="004A26A0" w:rsidRDefault="000A1891" w:rsidP="003667B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r w:rsidRPr="004A26A0">
              <w:rPr>
                <w:rFonts w:ascii="FangSong" w:eastAsia="FangSong" w:hAnsi="FangSong"/>
                <w:sz w:val="20"/>
                <w:lang w:val="en-US"/>
              </w:rPr>
              <w:t>16 x 2</w:t>
            </w:r>
            <w:r w:rsidRPr="004A26A0">
              <w:rPr>
                <w:rFonts w:ascii="FangSong" w:eastAsia="FangSong" w:hAnsi="FangSong" w:hint="eastAsia"/>
                <w:sz w:val="20"/>
                <w:lang w:val="en-US" w:eastAsia="zh-CN"/>
              </w:rPr>
              <w:t>液晶屏。</w:t>
            </w:r>
          </w:p>
        </w:tc>
      </w:tr>
      <w:tr w:rsidR="006D4A8F"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6D4A8F" w:rsidRPr="004A26A0" w:rsidRDefault="006D4A8F" w:rsidP="00F70A2B">
            <w:pPr>
              <w:jc w:val="center"/>
              <w:rPr>
                <w:rFonts w:ascii="FangSong" w:eastAsia="FangSong" w:hAnsi="FangSong"/>
                <w:sz w:val="20"/>
                <w:lang w:val="en-US"/>
              </w:rPr>
            </w:pPr>
            <w:r w:rsidRPr="004A26A0">
              <w:rPr>
                <w:rFonts w:ascii="FangSong" w:eastAsia="FangSong" w:hAnsi="FangSong"/>
                <w:sz w:val="20"/>
                <w:lang w:val="en-US"/>
              </w:rPr>
              <w:t>A2</w:t>
            </w:r>
          </w:p>
        </w:tc>
        <w:tc>
          <w:tcPr>
            <w:tcW w:w="1638" w:type="dxa"/>
          </w:tcPr>
          <w:p w:rsidR="006D4A8F" w:rsidRPr="004A26A0" w:rsidRDefault="00375C1A" w:rsidP="00F70A2B">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proofErr w:type="spellStart"/>
            <w:r w:rsidRPr="004A26A0">
              <w:rPr>
                <w:rFonts w:ascii="FangSong" w:eastAsia="FangSong" w:hAnsi="FangSong"/>
                <w:b/>
                <w:sz w:val="20"/>
                <w:lang w:val="en-US"/>
              </w:rPr>
              <w:t>gpio</w:t>
            </w:r>
            <w:proofErr w:type="spellEnd"/>
          </w:p>
        </w:tc>
        <w:tc>
          <w:tcPr>
            <w:tcW w:w="6617" w:type="dxa"/>
          </w:tcPr>
          <w:p w:rsidR="006D4A8F" w:rsidRPr="004A26A0" w:rsidRDefault="00375C1A" w:rsidP="005839F9">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rPr>
            </w:pPr>
            <w:r w:rsidRPr="004A26A0">
              <w:rPr>
                <w:rFonts w:ascii="FangSong" w:eastAsia="FangSong" w:hAnsi="FangSong"/>
                <w:sz w:val="20"/>
                <w:lang w:val="en-US"/>
              </w:rPr>
              <w:t>128</w:t>
            </w:r>
            <w:r w:rsidR="00B03B75" w:rsidRPr="004A26A0">
              <w:rPr>
                <w:rFonts w:ascii="FangSong" w:eastAsia="FangSong" w:hAnsi="FangSong" w:hint="eastAsia"/>
                <w:sz w:val="20"/>
                <w:lang w:val="en-US" w:eastAsia="zh-CN"/>
              </w:rPr>
              <w:t>针GPIO端口</w:t>
            </w:r>
            <w:r w:rsidR="005839F9" w:rsidRPr="004A26A0">
              <w:rPr>
                <w:rFonts w:ascii="FangSong" w:eastAsia="FangSong" w:hAnsi="FangSong" w:hint="eastAsia"/>
                <w:sz w:val="20"/>
                <w:lang w:val="en-US" w:eastAsia="zh-CN"/>
              </w:rPr>
              <w:t>。</w:t>
            </w:r>
          </w:p>
        </w:tc>
      </w:tr>
      <w:tr w:rsidR="006D4A8F"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6D4A8F" w:rsidRPr="004A26A0" w:rsidRDefault="00375C1A" w:rsidP="00F70A2B">
            <w:pPr>
              <w:jc w:val="center"/>
              <w:rPr>
                <w:rFonts w:ascii="FangSong" w:eastAsia="FangSong" w:hAnsi="FangSong"/>
                <w:sz w:val="20"/>
                <w:lang w:val="en-US"/>
              </w:rPr>
            </w:pPr>
            <w:r w:rsidRPr="004A26A0">
              <w:rPr>
                <w:rFonts w:ascii="FangSong" w:eastAsia="FangSong" w:hAnsi="FangSong"/>
                <w:sz w:val="20"/>
                <w:lang w:val="en-US"/>
              </w:rPr>
              <w:t>B1</w:t>
            </w:r>
          </w:p>
        </w:tc>
        <w:tc>
          <w:tcPr>
            <w:tcW w:w="1638" w:type="dxa"/>
          </w:tcPr>
          <w:p w:rsidR="006D4A8F" w:rsidRPr="004A26A0" w:rsidRDefault="00375C1A" w:rsidP="00F70A2B">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proofErr w:type="spellStart"/>
            <w:r w:rsidRPr="004A26A0">
              <w:rPr>
                <w:rFonts w:ascii="FangSong" w:eastAsia="FangSong" w:hAnsi="FangSong"/>
                <w:b/>
                <w:sz w:val="20"/>
                <w:lang w:val="en-US"/>
              </w:rPr>
              <w:t>uarts</w:t>
            </w:r>
            <w:proofErr w:type="spellEnd"/>
          </w:p>
        </w:tc>
        <w:tc>
          <w:tcPr>
            <w:tcW w:w="6617" w:type="dxa"/>
          </w:tcPr>
          <w:p w:rsidR="006D4A8F" w:rsidRPr="004A26A0" w:rsidRDefault="008F63C3" w:rsidP="00B03B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10</w:t>
            </w:r>
            <w:r w:rsidR="00B03B75" w:rsidRPr="004A26A0">
              <w:rPr>
                <w:rFonts w:ascii="FangSong" w:eastAsia="FangSong" w:hAnsi="FangSong" w:hint="eastAsia"/>
                <w:sz w:val="20"/>
                <w:lang w:val="en-US" w:eastAsia="zh-CN"/>
              </w:rPr>
              <w:t>针UART端口。包含两个全双工UART串口信号。</w:t>
            </w:r>
            <w:r w:rsidR="00375C1A" w:rsidRPr="004A26A0">
              <w:rPr>
                <w:rFonts w:ascii="FangSong" w:eastAsia="FangSong" w:hAnsi="FangSong"/>
                <w:sz w:val="20"/>
                <w:lang w:val="en-US" w:eastAsia="zh-CN"/>
              </w:rPr>
              <w:t xml:space="preserve"> </w:t>
            </w:r>
          </w:p>
        </w:tc>
      </w:tr>
      <w:tr w:rsidR="006C1258"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6C1258" w:rsidRPr="004A26A0" w:rsidRDefault="006C1258" w:rsidP="002C4CA2">
            <w:pPr>
              <w:jc w:val="center"/>
              <w:rPr>
                <w:rFonts w:ascii="FangSong" w:eastAsia="FangSong" w:hAnsi="FangSong"/>
                <w:sz w:val="20"/>
              </w:rPr>
            </w:pPr>
            <w:r w:rsidRPr="004A26A0">
              <w:rPr>
                <w:rFonts w:ascii="FangSong" w:eastAsia="FangSong" w:hAnsi="FangSong"/>
                <w:sz w:val="20"/>
              </w:rPr>
              <w:t>C1</w:t>
            </w:r>
          </w:p>
        </w:tc>
        <w:tc>
          <w:tcPr>
            <w:tcW w:w="1638" w:type="dxa"/>
          </w:tcPr>
          <w:p w:rsidR="006C1258" w:rsidRPr="004A26A0" w:rsidRDefault="006C1258" w:rsidP="00206C60">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4A26A0">
              <w:rPr>
                <w:rFonts w:ascii="FangSong" w:eastAsia="FangSong" w:hAnsi="FangSong"/>
                <w:b/>
                <w:sz w:val="20"/>
              </w:rPr>
              <w:t>glitch out 2</w:t>
            </w:r>
          </w:p>
        </w:tc>
        <w:tc>
          <w:tcPr>
            <w:tcW w:w="6617" w:type="dxa"/>
          </w:tcPr>
          <w:p w:rsidR="006C1258" w:rsidRPr="004A26A0" w:rsidRDefault="00B03B75" w:rsidP="00ED2B67">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2</w:t>
            </w:r>
            <w:r w:rsidRPr="004A26A0">
              <w:rPr>
                <w:rFonts w:ascii="FangSong" w:eastAsia="FangSong" w:hAnsi="FangSong" w:hint="eastAsia"/>
                <w:sz w:val="20"/>
                <w:lang w:val="en-US" w:eastAsia="zh-CN"/>
              </w:rPr>
              <w:t>号毛刺输出端口。输出阻抗：0欧姆。</w:t>
            </w:r>
          </w:p>
        </w:tc>
      </w:tr>
      <w:tr w:rsidR="00ED2B67"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ED2B67" w:rsidRPr="004A26A0" w:rsidRDefault="00ED2B67" w:rsidP="00206C60">
            <w:pPr>
              <w:jc w:val="center"/>
              <w:rPr>
                <w:rFonts w:ascii="FangSong" w:eastAsia="FangSong" w:hAnsi="FangSong"/>
                <w:sz w:val="20"/>
              </w:rPr>
            </w:pPr>
            <w:r w:rsidRPr="004A26A0">
              <w:rPr>
                <w:rFonts w:ascii="FangSong" w:eastAsia="FangSong" w:hAnsi="FangSong"/>
                <w:sz w:val="20"/>
              </w:rPr>
              <w:t>C2</w:t>
            </w:r>
          </w:p>
        </w:tc>
        <w:tc>
          <w:tcPr>
            <w:tcW w:w="1638" w:type="dxa"/>
          </w:tcPr>
          <w:p w:rsidR="00ED2B67" w:rsidRPr="004A26A0" w:rsidRDefault="00ED2B67" w:rsidP="00206C60">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4A26A0">
              <w:rPr>
                <w:rFonts w:ascii="FangSong" w:eastAsia="FangSong" w:hAnsi="FangSong"/>
                <w:b/>
                <w:sz w:val="20"/>
              </w:rPr>
              <w:t>glitch out 1</w:t>
            </w:r>
          </w:p>
        </w:tc>
        <w:tc>
          <w:tcPr>
            <w:tcW w:w="6617" w:type="dxa"/>
          </w:tcPr>
          <w:p w:rsidR="00ED2B67" w:rsidRPr="004A26A0" w:rsidRDefault="00B03B75" w:rsidP="006924DD">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1</w:t>
            </w:r>
            <w:r w:rsidRPr="004A26A0">
              <w:rPr>
                <w:rFonts w:ascii="FangSong" w:eastAsia="FangSong" w:hAnsi="FangSong" w:hint="eastAsia"/>
                <w:sz w:val="20"/>
                <w:lang w:val="en-US" w:eastAsia="zh-CN"/>
              </w:rPr>
              <w:t>号毛刺输出端口。输出阻抗：0欧姆。</w:t>
            </w:r>
          </w:p>
        </w:tc>
      </w:tr>
      <w:tr w:rsidR="00B03B75"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03B75" w:rsidRPr="004A26A0" w:rsidRDefault="00B03B75" w:rsidP="00B03B75">
            <w:pPr>
              <w:jc w:val="center"/>
              <w:rPr>
                <w:rFonts w:ascii="FangSong" w:eastAsia="FangSong" w:hAnsi="FangSong"/>
                <w:sz w:val="20"/>
              </w:rPr>
            </w:pPr>
            <w:r w:rsidRPr="004A26A0">
              <w:rPr>
                <w:rFonts w:ascii="FangSong" w:eastAsia="FangSong" w:hAnsi="FangSong"/>
                <w:sz w:val="20"/>
              </w:rPr>
              <w:t>C3</w:t>
            </w:r>
          </w:p>
        </w:tc>
        <w:tc>
          <w:tcPr>
            <w:tcW w:w="1638"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1</w:t>
            </w:r>
          </w:p>
        </w:tc>
        <w:tc>
          <w:tcPr>
            <w:tcW w:w="6617"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1</w:t>
            </w:r>
            <w:r w:rsidRPr="004A26A0">
              <w:rPr>
                <w:rFonts w:ascii="FangSong" w:eastAsia="FangSong" w:hAnsi="FangSong" w:hint="eastAsia"/>
                <w:sz w:val="20"/>
                <w:lang w:val="en-US" w:eastAsia="zh-CN"/>
              </w:rPr>
              <w:t>号可编程电压输出端。输出阻抗：0欧姆。</w:t>
            </w:r>
          </w:p>
        </w:tc>
      </w:tr>
      <w:tr w:rsidR="00B03B75"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03B75" w:rsidRPr="004A26A0" w:rsidRDefault="00B03B75" w:rsidP="00B03B75">
            <w:pPr>
              <w:jc w:val="center"/>
              <w:rPr>
                <w:rFonts w:ascii="FangSong" w:eastAsia="FangSong" w:hAnsi="FangSong"/>
                <w:sz w:val="20"/>
              </w:rPr>
            </w:pPr>
            <w:r w:rsidRPr="004A26A0">
              <w:rPr>
                <w:rFonts w:ascii="FangSong" w:eastAsia="FangSong" w:hAnsi="FangSong"/>
                <w:sz w:val="20"/>
              </w:rPr>
              <w:t>C4</w:t>
            </w:r>
          </w:p>
        </w:tc>
        <w:tc>
          <w:tcPr>
            <w:tcW w:w="1638" w:type="dxa"/>
          </w:tcPr>
          <w:p w:rsidR="00B03B75" w:rsidRPr="004A26A0" w:rsidRDefault="00B03B75" w:rsidP="00B03B75">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2</w:t>
            </w:r>
          </w:p>
        </w:tc>
        <w:tc>
          <w:tcPr>
            <w:tcW w:w="6617" w:type="dxa"/>
          </w:tcPr>
          <w:p w:rsidR="00B03B75" w:rsidRPr="004A26A0" w:rsidRDefault="00B03B75" w:rsidP="00B03B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2</w:t>
            </w:r>
            <w:r w:rsidRPr="004A26A0">
              <w:rPr>
                <w:rFonts w:ascii="FangSong" w:eastAsia="FangSong" w:hAnsi="FangSong" w:hint="eastAsia"/>
                <w:sz w:val="20"/>
                <w:lang w:val="en-US" w:eastAsia="zh-CN"/>
              </w:rPr>
              <w:t>号可编程电压输出端。输出阻抗：0欧姆。</w:t>
            </w:r>
          </w:p>
        </w:tc>
      </w:tr>
      <w:tr w:rsidR="00B03B75"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03B75" w:rsidRPr="004A26A0" w:rsidRDefault="00B03B75" w:rsidP="00B03B75">
            <w:pPr>
              <w:jc w:val="center"/>
              <w:rPr>
                <w:rFonts w:ascii="FangSong" w:eastAsia="FangSong" w:hAnsi="FangSong"/>
                <w:sz w:val="20"/>
              </w:rPr>
            </w:pPr>
            <w:r w:rsidRPr="004A26A0">
              <w:rPr>
                <w:rFonts w:ascii="FangSong" w:eastAsia="FangSong" w:hAnsi="FangSong"/>
                <w:sz w:val="20"/>
              </w:rPr>
              <w:t>C5</w:t>
            </w:r>
          </w:p>
        </w:tc>
        <w:tc>
          <w:tcPr>
            <w:tcW w:w="1638"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3</w:t>
            </w:r>
          </w:p>
        </w:tc>
        <w:tc>
          <w:tcPr>
            <w:tcW w:w="6617"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3</w:t>
            </w:r>
            <w:r w:rsidRPr="004A26A0">
              <w:rPr>
                <w:rFonts w:ascii="FangSong" w:eastAsia="FangSong" w:hAnsi="FangSong" w:hint="eastAsia"/>
                <w:sz w:val="20"/>
                <w:lang w:val="en-US" w:eastAsia="zh-CN"/>
              </w:rPr>
              <w:t>号可编程电压输出端。输出阻抗：0欧姆。</w:t>
            </w:r>
          </w:p>
        </w:tc>
      </w:tr>
      <w:tr w:rsidR="00B03B75"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03B75" w:rsidRPr="004A26A0" w:rsidRDefault="00B03B75" w:rsidP="00B03B75">
            <w:pPr>
              <w:jc w:val="center"/>
              <w:rPr>
                <w:rFonts w:ascii="FangSong" w:eastAsia="FangSong" w:hAnsi="FangSong"/>
                <w:sz w:val="20"/>
              </w:rPr>
            </w:pPr>
            <w:r w:rsidRPr="004A26A0">
              <w:rPr>
                <w:rFonts w:ascii="FangSong" w:eastAsia="FangSong" w:hAnsi="FangSong"/>
                <w:sz w:val="20"/>
              </w:rPr>
              <w:t>C6</w:t>
            </w:r>
          </w:p>
        </w:tc>
        <w:tc>
          <w:tcPr>
            <w:tcW w:w="1638" w:type="dxa"/>
          </w:tcPr>
          <w:p w:rsidR="00B03B75" w:rsidRPr="004A26A0" w:rsidRDefault="00B03B75" w:rsidP="00B03B75">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4</w:t>
            </w:r>
          </w:p>
        </w:tc>
        <w:tc>
          <w:tcPr>
            <w:tcW w:w="6617" w:type="dxa"/>
          </w:tcPr>
          <w:p w:rsidR="00B03B75" w:rsidRPr="004A26A0" w:rsidRDefault="00B03B75" w:rsidP="00B03B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4</w:t>
            </w:r>
            <w:r w:rsidRPr="004A26A0">
              <w:rPr>
                <w:rFonts w:ascii="FangSong" w:eastAsia="FangSong" w:hAnsi="FangSong" w:hint="eastAsia"/>
                <w:sz w:val="20"/>
                <w:lang w:val="en-US" w:eastAsia="zh-CN"/>
              </w:rPr>
              <w:t>号可编程电压输出端。输出阻抗：0欧姆。</w:t>
            </w:r>
          </w:p>
        </w:tc>
      </w:tr>
      <w:tr w:rsidR="00B03B75"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03B75" w:rsidRPr="004A26A0" w:rsidRDefault="00B03B75" w:rsidP="00B03B75">
            <w:pPr>
              <w:jc w:val="center"/>
              <w:rPr>
                <w:rFonts w:ascii="FangSong" w:eastAsia="FangSong" w:hAnsi="FangSong"/>
                <w:sz w:val="20"/>
              </w:rPr>
            </w:pPr>
            <w:r w:rsidRPr="004A26A0">
              <w:rPr>
                <w:rFonts w:ascii="FangSong" w:eastAsia="FangSong" w:hAnsi="FangSong"/>
                <w:sz w:val="20"/>
              </w:rPr>
              <w:t>C7</w:t>
            </w:r>
          </w:p>
        </w:tc>
        <w:tc>
          <w:tcPr>
            <w:tcW w:w="1638"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5</w:t>
            </w:r>
          </w:p>
        </w:tc>
        <w:tc>
          <w:tcPr>
            <w:tcW w:w="6617" w:type="dxa"/>
          </w:tcPr>
          <w:p w:rsidR="00B03B75"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5</w:t>
            </w:r>
            <w:r w:rsidRPr="004A26A0">
              <w:rPr>
                <w:rFonts w:ascii="FangSong" w:eastAsia="FangSong" w:hAnsi="FangSong" w:hint="eastAsia"/>
                <w:sz w:val="20"/>
                <w:lang w:val="en-US" w:eastAsia="zh-CN"/>
              </w:rPr>
              <w:t>号可编程电压输出端。输出阻抗：0欧姆。</w:t>
            </w:r>
          </w:p>
        </w:tc>
      </w:tr>
      <w:tr w:rsidR="00ED2B67"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ED2B67" w:rsidRPr="004A26A0" w:rsidRDefault="00ED2B67" w:rsidP="00F70A2B">
            <w:pPr>
              <w:jc w:val="center"/>
              <w:rPr>
                <w:rFonts w:ascii="FangSong" w:eastAsia="FangSong" w:hAnsi="FangSong"/>
                <w:sz w:val="20"/>
              </w:rPr>
            </w:pPr>
            <w:r w:rsidRPr="004A26A0">
              <w:rPr>
                <w:rFonts w:ascii="FangSong" w:eastAsia="FangSong" w:hAnsi="FangSong"/>
                <w:sz w:val="20"/>
              </w:rPr>
              <w:t>C8</w:t>
            </w:r>
          </w:p>
        </w:tc>
        <w:tc>
          <w:tcPr>
            <w:tcW w:w="1638" w:type="dxa"/>
          </w:tcPr>
          <w:p w:rsidR="00ED2B67" w:rsidRPr="004A26A0" w:rsidRDefault="00ED2B67" w:rsidP="00F70A2B">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4A26A0">
              <w:rPr>
                <w:rFonts w:ascii="FangSong" w:eastAsia="FangSong" w:hAnsi="FangSong"/>
                <w:b/>
                <w:sz w:val="20"/>
              </w:rPr>
              <w:t>voltage out 6</w:t>
            </w:r>
          </w:p>
        </w:tc>
        <w:tc>
          <w:tcPr>
            <w:tcW w:w="6617" w:type="dxa"/>
          </w:tcPr>
          <w:p w:rsidR="00ED2B67" w:rsidRPr="004A26A0" w:rsidRDefault="00B03B75" w:rsidP="006924DD">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4A26A0">
              <w:rPr>
                <w:rFonts w:ascii="FangSong" w:eastAsia="FangSong" w:hAnsi="FangSong" w:hint="eastAsia"/>
                <w:sz w:val="20"/>
                <w:lang w:val="en-US" w:eastAsia="zh-CN"/>
              </w:rPr>
              <w:t>6号可编程电压输出端。输出阻抗：0欧姆。</w:t>
            </w:r>
          </w:p>
        </w:tc>
      </w:tr>
      <w:tr w:rsidR="00ED2B67"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ED2B67" w:rsidRPr="004A26A0" w:rsidRDefault="00ED2B67" w:rsidP="00F70A2B">
            <w:pPr>
              <w:jc w:val="center"/>
              <w:rPr>
                <w:rFonts w:ascii="FangSong" w:eastAsia="FangSong" w:hAnsi="FangSong"/>
                <w:sz w:val="20"/>
              </w:rPr>
            </w:pPr>
            <w:r w:rsidRPr="004A26A0">
              <w:rPr>
                <w:rFonts w:ascii="FangSong" w:eastAsia="FangSong" w:hAnsi="FangSong"/>
                <w:sz w:val="20"/>
              </w:rPr>
              <w:t>D1</w:t>
            </w:r>
          </w:p>
        </w:tc>
        <w:tc>
          <w:tcPr>
            <w:tcW w:w="1638" w:type="dxa"/>
          </w:tcPr>
          <w:p w:rsidR="00ED2B67" w:rsidRPr="004A26A0" w:rsidRDefault="00ED2B67" w:rsidP="00F70A2B">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4A26A0">
              <w:rPr>
                <w:rFonts w:ascii="FangSong" w:eastAsia="FangSong" w:hAnsi="FangSong"/>
                <w:b/>
                <w:sz w:val="20"/>
              </w:rPr>
              <w:t>power</w:t>
            </w:r>
          </w:p>
        </w:tc>
        <w:tc>
          <w:tcPr>
            <w:tcW w:w="6617" w:type="dxa"/>
          </w:tcPr>
          <w:p w:rsidR="00ED2B67" w:rsidRPr="004A26A0" w:rsidRDefault="00B03B75" w:rsidP="00CB0D80">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rPr>
            </w:pPr>
            <w:r w:rsidRPr="004A26A0">
              <w:rPr>
                <w:rFonts w:ascii="FangSong" w:eastAsia="FangSong" w:hAnsi="FangSong" w:hint="eastAsia"/>
                <w:sz w:val="20"/>
                <w:lang w:eastAsia="zh-CN"/>
              </w:rPr>
              <w:t>设备拨位开关。</w:t>
            </w:r>
          </w:p>
        </w:tc>
      </w:tr>
      <w:tr w:rsidR="00ED2B67" w:rsidRPr="001177CE" w:rsidTr="00B0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ED2B67" w:rsidRPr="004A26A0" w:rsidRDefault="00ED2B67" w:rsidP="00F70A2B">
            <w:pPr>
              <w:jc w:val="center"/>
              <w:rPr>
                <w:rFonts w:ascii="FangSong" w:eastAsia="FangSong" w:hAnsi="FangSong"/>
                <w:sz w:val="20"/>
                <w:lang w:val="en-US"/>
              </w:rPr>
            </w:pPr>
            <w:r w:rsidRPr="004A26A0">
              <w:rPr>
                <w:rFonts w:ascii="FangSong" w:eastAsia="FangSong" w:hAnsi="FangSong"/>
                <w:sz w:val="20"/>
                <w:lang w:val="en-US"/>
              </w:rPr>
              <w:t>D2</w:t>
            </w:r>
          </w:p>
        </w:tc>
        <w:tc>
          <w:tcPr>
            <w:tcW w:w="1638" w:type="dxa"/>
          </w:tcPr>
          <w:p w:rsidR="00ED2B67" w:rsidRPr="004A26A0" w:rsidRDefault="00ED2B67" w:rsidP="00F70A2B">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lang w:val="en-US"/>
              </w:rPr>
            </w:pPr>
            <w:proofErr w:type="spellStart"/>
            <w:r w:rsidRPr="004A26A0">
              <w:rPr>
                <w:rFonts w:ascii="FangSong" w:eastAsia="FangSong" w:hAnsi="FangSong"/>
                <w:b/>
                <w:sz w:val="20"/>
                <w:lang w:val="en-US"/>
              </w:rPr>
              <w:t>usb</w:t>
            </w:r>
            <w:proofErr w:type="spellEnd"/>
          </w:p>
        </w:tc>
        <w:tc>
          <w:tcPr>
            <w:tcW w:w="6617" w:type="dxa"/>
          </w:tcPr>
          <w:p w:rsidR="00ED2B67" w:rsidRPr="004A26A0" w:rsidRDefault="00B03B75" w:rsidP="0079068C">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r w:rsidRPr="004A26A0">
              <w:rPr>
                <w:rFonts w:ascii="FangSong" w:eastAsia="FangSong" w:hAnsi="FangSong"/>
                <w:sz w:val="20"/>
                <w:lang w:val="en-US"/>
              </w:rPr>
              <w:t xml:space="preserve">USB 2.0 </w:t>
            </w:r>
            <w:r w:rsidRPr="004A26A0">
              <w:rPr>
                <w:rFonts w:ascii="FangSong" w:eastAsia="FangSong" w:hAnsi="FangSong" w:hint="eastAsia"/>
                <w:sz w:val="20"/>
                <w:lang w:val="en-US" w:eastAsia="zh-CN"/>
              </w:rPr>
              <w:t>-</w:t>
            </w:r>
            <w:r w:rsidRPr="004A26A0">
              <w:rPr>
                <w:rFonts w:ascii="FangSong" w:eastAsia="FangSong" w:hAnsi="FangSong"/>
                <w:sz w:val="20"/>
                <w:lang w:val="en-US" w:eastAsia="zh-CN"/>
              </w:rPr>
              <w:t xml:space="preserve"> </w:t>
            </w:r>
            <w:r w:rsidRPr="004A26A0">
              <w:rPr>
                <w:rFonts w:ascii="FangSong" w:eastAsia="FangSong" w:hAnsi="FangSong"/>
                <w:sz w:val="20"/>
                <w:lang w:val="en-US"/>
              </w:rPr>
              <w:t>B</w:t>
            </w:r>
            <w:r w:rsidRPr="004A26A0">
              <w:rPr>
                <w:rFonts w:ascii="FangSong" w:eastAsia="FangSong" w:hAnsi="FangSong" w:hint="eastAsia"/>
                <w:sz w:val="20"/>
                <w:lang w:val="en-US" w:eastAsia="zh-CN"/>
              </w:rPr>
              <w:t>型端口。</w:t>
            </w:r>
          </w:p>
        </w:tc>
      </w:tr>
      <w:tr w:rsidR="00ED2B67" w:rsidRPr="001177CE" w:rsidTr="00B0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ED2B67" w:rsidRPr="004A26A0" w:rsidRDefault="00ED2B67" w:rsidP="00F70A2B">
            <w:pPr>
              <w:jc w:val="center"/>
              <w:rPr>
                <w:rFonts w:ascii="FangSong" w:eastAsia="FangSong" w:hAnsi="FangSong"/>
                <w:sz w:val="20"/>
                <w:lang w:val="en-US"/>
              </w:rPr>
            </w:pPr>
            <w:r w:rsidRPr="004A26A0">
              <w:rPr>
                <w:rFonts w:ascii="FangSong" w:eastAsia="FangSong" w:hAnsi="FangSong"/>
                <w:sz w:val="20"/>
                <w:lang w:val="en-US"/>
              </w:rPr>
              <w:t>D3</w:t>
            </w:r>
          </w:p>
        </w:tc>
        <w:tc>
          <w:tcPr>
            <w:tcW w:w="1638" w:type="dxa"/>
          </w:tcPr>
          <w:p w:rsidR="00ED2B67" w:rsidRPr="004A26A0" w:rsidRDefault="00ED2B67" w:rsidP="00F70A2B">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4A26A0">
              <w:rPr>
                <w:rFonts w:ascii="FangSong" w:eastAsia="FangSong" w:hAnsi="FangSong"/>
                <w:b/>
                <w:sz w:val="20"/>
                <w:lang w:val="en-US"/>
              </w:rPr>
              <w:t>15VDC</w:t>
            </w:r>
          </w:p>
        </w:tc>
        <w:tc>
          <w:tcPr>
            <w:tcW w:w="6617" w:type="dxa"/>
          </w:tcPr>
          <w:p w:rsidR="00ED2B67" w:rsidRPr="004A26A0" w:rsidRDefault="00B03B75" w:rsidP="00B03B75">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4A26A0">
              <w:rPr>
                <w:rFonts w:ascii="FangSong" w:eastAsia="FangSong" w:hAnsi="FangSong"/>
                <w:sz w:val="20"/>
                <w:lang w:val="en-US" w:eastAsia="zh-CN"/>
              </w:rPr>
              <w:t>15</w:t>
            </w:r>
            <w:r w:rsidRPr="004A26A0">
              <w:rPr>
                <w:rFonts w:ascii="FangSong" w:eastAsia="FangSong" w:hAnsi="FangSong" w:hint="eastAsia"/>
                <w:sz w:val="20"/>
                <w:lang w:val="en-US" w:eastAsia="zh-CN"/>
              </w:rPr>
              <w:t>伏直流适配器输入端口。</w:t>
            </w:r>
          </w:p>
        </w:tc>
      </w:tr>
    </w:tbl>
    <w:p w:rsidR="00157960" w:rsidRDefault="00075113" w:rsidP="00F675D6">
      <w:pPr>
        <w:pStyle w:val="Heading1Paged"/>
      </w:pPr>
      <w:bookmarkStart w:id="12" w:name="_Toc65102213"/>
      <w:r>
        <w:rPr>
          <w:rFonts w:hint="eastAsia"/>
          <w:lang w:eastAsia="zh-CN"/>
        </w:rPr>
        <w:lastRenderedPageBreak/>
        <w:t>合规性声明</w:t>
      </w:r>
      <w:bookmarkEnd w:id="12"/>
    </w:p>
    <w:p w:rsidR="00F675D6" w:rsidRPr="00F675D6" w:rsidRDefault="00F675D6" w:rsidP="00F675D6">
      <w:r>
        <w:rPr>
          <w:noProof/>
          <w:lang w:eastAsia="zh-CN"/>
        </w:rPr>
        <w:drawing>
          <wp:inline distT="0" distB="0" distL="0" distR="0" wp14:anchorId="5B33536F" wp14:editId="5B149D2B">
            <wp:extent cx="5585460" cy="700105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eclaration-of-Conformity.png"/>
                    <pic:cNvPicPr/>
                  </pic:nvPicPr>
                  <pic:blipFill>
                    <a:blip r:embed="rId40">
                      <a:extLst>
                        <a:ext uri="{28A0092B-C50C-407E-A947-70E740481C1C}">
                          <a14:useLocalDpi xmlns:a14="http://schemas.microsoft.com/office/drawing/2010/main" val="0"/>
                        </a:ext>
                      </a:extLst>
                    </a:blip>
                    <a:stretch>
                      <a:fillRect/>
                    </a:stretch>
                  </pic:blipFill>
                  <pic:spPr>
                    <a:xfrm>
                      <a:off x="0" y="0"/>
                      <a:ext cx="5585460" cy="7001058"/>
                    </a:xfrm>
                    <a:prstGeom prst="rect">
                      <a:avLst/>
                    </a:prstGeom>
                    <a:effectLst/>
                  </pic:spPr>
                </pic:pic>
              </a:graphicData>
            </a:graphic>
          </wp:inline>
        </w:drawing>
      </w:r>
    </w:p>
    <w:p w:rsidR="003B20BB" w:rsidRPr="00F37369" w:rsidRDefault="00F675D6" w:rsidP="00703690">
      <w:pPr>
        <w:pStyle w:val="NormalHeading"/>
        <w:rPr>
          <w:rFonts w:ascii="FangSong" w:eastAsia="FangSong" w:hAnsi="FangSong"/>
        </w:rPr>
      </w:pPr>
      <w:r>
        <w:br w:type="column"/>
      </w:r>
      <w:r w:rsidR="00F37369" w:rsidRPr="00F37369">
        <w:rPr>
          <w:rFonts w:ascii="FangSong" w:eastAsia="FangSong" w:hAnsi="FangSong" w:hint="eastAsia"/>
          <w:lang w:eastAsia="zh-CN"/>
        </w:rPr>
        <w:lastRenderedPageBreak/>
        <w:t>备注</w:t>
      </w:r>
      <w:r w:rsidR="00355B1A">
        <w:rPr>
          <w:rFonts w:ascii="FangSong" w:eastAsia="FangSong" w:hAnsi="FangSong" w:hint="eastAsia"/>
          <w:lang w:eastAsia="zh-CN"/>
        </w:rPr>
        <w:t>:</w:t>
      </w:r>
    </w:p>
    <w:sectPr w:rsidR="003B20BB" w:rsidRPr="00F37369" w:rsidSect="005508F1">
      <w:headerReference w:type="default" r:id="rId41"/>
      <w:footerReference w:type="default" r:id="rId42"/>
      <w:headerReference w:type="first" r:id="rId43"/>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D45" w:rsidRDefault="00733D45" w:rsidP="00182B0C">
      <w:pPr>
        <w:spacing w:after="0" w:line="240" w:lineRule="auto"/>
      </w:pPr>
      <w:r>
        <w:separator/>
      </w:r>
    </w:p>
  </w:endnote>
  <w:endnote w:type="continuationSeparator" w:id="0">
    <w:p w:rsidR="00733D45" w:rsidRDefault="00733D45"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co Ligh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600" w:rsidRPr="00787115" w:rsidRDefault="004B7600" w:rsidP="00FA2F41">
    <w:pPr>
      <w:pStyle w:val="Footer"/>
      <w:jc w:val="center"/>
      <w:rPr>
        <w:lang w:eastAsia="zh-CN"/>
      </w:rPr>
    </w:pPr>
    <w:r>
      <w:rPr>
        <w:rFonts w:ascii="Liberation Sans" w:hAnsi="Liberation Sans" w:cs="Liberation Sans"/>
        <w:lang w:eastAsia="zh-CN"/>
      </w:rPr>
      <w:t>© 2015 – 2021</w:t>
    </w:r>
    <w:r>
      <w:rPr>
        <w:lang w:eastAsia="zh-CN"/>
      </w:rPr>
      <w:tab/>
    </w:r>
    <w:r>
      <w:rPr>
        <w:rFonts w:hint="eastAsia"/>
        <w:lang w:eastAsia="zh-CN"/>
      </w:rPr>
      <w:t>Spider</w:t>
    </w:r>
    <w:r w:rsidR="00B52399">
      <w:rPr>
        <w:rFonts w:hint="eastAsia"/>
        <w:lang w:eastAsia="zh-CN"/>
      </w:rPr>
      <w:t>快速入门指南</w:t>
    </w:r>
    <w:r>
      <w:rPr>
        <w:rFonts w:hint="eastAsia"/>
        <w:lang w:eastAsia="zh-CN"/>
      </w:rPr>
      <w:t xml:space="preserve"> </w:t>
    </w:r>
    <w:r>
      <w:rPr>
        <w:lang w:eastAsia="zh-CN"/>
      </w:rPr>
      <w:t>– v1.4</w:t>
    </w:r>
    <w:r>
      <w:rPr>
        <w:rFonts w:hint="eastAsia"/>
        <w:lang w:eastAsia="zh-CN"/>
      </w:rPr>
      <w:t xml:space="preserve"> </w:t>
    </w:r>
    <w:r>
      <w:rPr>
        <w:rFonts w:hint="eastAsia"/>
        <w:lang w:eastAsia="zh-CN"/>
      </w:rPr>
      <w:t>（汉化版本</w:t>
    </w:r>
    <w:r>
      <w:rPr>
        <w:rFonts w:hint="eastAsia"/>
        <w:lang w:eastAsia="zh-CN"/>
      </w:rPr>
      <w:t>v0.1</w:t>
    </w:r>
    <w:r>
      <w:rPr>
        <w:rFonts w:hint="eastAsia"/>
        <w:lang w:eastAsia="zh-CN"/>
      </w:rPr>
      <w:t>）</w:t>
    </w:r>
    <w:r>
      <w:rPr>
        <w:lang w:eastAsia="zh-CN"/>
      </w:rPr>
      <w:tab/>
    </w:r>
    <w:r w:rsidRPr="003C13BB">
      <w:fldChar w:fldCharType="begin"/>
    </w:r>
    <w:r w:rsidRPr="003C13BB">
      <w:rPr>
        <w:lang w:eastAsia="zh-CN"/>
      </w:rPr>
      <w:instrText xml:space="preserve"> PAGE   \* MERGEFORMAT </w:instrText>
    </w:r>
    <w:r w:rsidRPr="003C13BB">
      <w:fldChar w:fldCharType="separate"/>
    </w:r>
    <w:r w:rsidR="00530D0E">
      <w:rPr>
        <w:noProof/>
        <w:lang w:eastAsia="zh-CN"/>
      </w:rPr>
      <w:t>20</w:t>
    </w:r>
    <w:r w:rsidRPr="003C13BB">
      <w:rPr>
        <w:noProof/>
      </w:rPr>
      <w:fldChar w:fldCharType="end"/>
    </w:r>
    <w:r>
      <w:rPr>
        <w:noProof/>
        <w:lang w:eastAsia="zh-CN"/>
      </w:rPr>
      <w:t xml:space="preserve"> / </w:t>
    </w:r>
    <w:r>
      <w:rPr>
        <w:noProof/>
      </w:rPr>
      <w:fldChar w:fldCharType="begin"/>
    </w:r>
    <w:r>
      <w:rPr>
        <w:noProof/>
        <w:lang w:eastAsia="zh-CN"/>
      </w:rPr>
      <w:instrText xml:space="preserve"> NUMPAGES   \* MERGEFORMAT </w:instrText>
    </w:r>
    <w:r>
      <w:rPr>
        <w:noProof/>
      </w:rPr>
      <w:fldChar w:fldCharType="separate"/>
    </w:r>
    <w:r w:rsidR="00530D0E">
      <w:rPr>
        <w:noProof/>
        <w:lang w:eastAsia="zh-CN"/>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D45" w:rsidRDefault="00733D45" w:rsidP="00182B0C">
      <w:pPr>
        <w:spacing w:after="0" w:line="240" w:lineRule="auto"/>
      </w:pPr>
      <w:r>
        <w:separator/>
      </w:r>
    </w:p>
  </w:footnote>
  <w:footnote w:type="continuationSeparator" w:id="0">
    <w:p w:rsidR="00733D45" w:rsidRDefault="00733D45"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600" w:rsidRDefault="004B7600" w:rsidP="00182B0C">
    <w:pPr>
      <w:pStyle w:val="Header"/>
    </w:pPr>
    <w:r>
      <w:rPr>
        <w:noProof/>
        <w:lang w:eastAsia="zh-CN"/>
      </w:rPr>
      <w:drawing>
        <wp:anchor distT="0" distB="0" distL="114300" distR="114300" simplePos="0" relativeHeight="251661312" behindDoc="0" locked="0" layoutInCell="1" allowOverlap="1" wp14:anchorId="5716A547" wp14:editId="1ACF8317">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600" w:rsidRDefault="004B7600" w:rsidP="00182B0C">
    <w:pPr>
      <w:pStyle w:val="Header"/>
    </w:pPr>
    <w:r>
      <w:rPr>
        <w:noProof/>
        <w:lang w:eastAsia="zh-CN"/>
      </w:rPr>
      <w:drawing>
        <wp:anchor distT="0" distB="0" distL="114300" distR="114300" simplePos="0" relativeHeight="251663360" behindDoc="1" locked="0" layoutInCell="1" allowOverlap="1" wp14:anchorId="25E4D915" wp14:editId="5768B84B">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1"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2" w15:restartNumberingAfterBreak="0">
    <w:nsid w:val="0E9B0056"/>
    <w:multiLevelType w:val="hybridMultilevel"/>
    <w:tmpl w:val="3A285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5"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19158A"/>
    <w:multiLevelType w:val="multilevel"/>
    <w:tmpl w:val="5BD8F204"/>
    <w:lvl w:ilvl="0">
      <w:start w:val="1"/>
      <w:numFmt w:val="decimal"/>
      <w:pStyle w:val="ListNumber"/>
      <w:lvlText w:val="%1."/>
      <w:lvlJc w:val="left"/>
      <w:pPr>
        <w:ind w:left="360" w:hanging="360"/>
      </w:p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D76D83"/>
    <w:multiLevelType w:val="hybridMultilevel"/>
    <w:tmpl w:val="03CE3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9"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768F2DE9"/>
    <w:multiLevelType w:val="hybridMultilevel"/>
    <w:tmpl w:val="03CE3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3"/>
  </w:num>
  <w:num w:numId="4">
    <w:abstractNumId w:val="4"/>
  </w:num>
  <w:num w:numId="5">
    <w:abstractNumId w:val="5"/>
  </w:num>
  <w:num w:numId="6">
    <w:abstractNumId w:val="1"/>
  </w:num>
  <w:num w:numId="7">
    <w:abstractNumId w:val="9"/>
  </w:num>
  <w:num w:numId="8">
    <w:abstractNumId w:val="6"/>
  </w:num>
  <w:num w:numId="9">
    <w:abstractNumId w:val="2"/>
  </w:num>
  <w:num w:numId="1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removePersonalInformation/>
  <w:removeDateAndTime/>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8B"/>
    <w:rsid w:val="0000269A"/>
    <w:rsid w:val="00002ABA"/>
    <w:rsid w:val="000045DA"/>
    <w:rsid w:val="00004893"/>
    <w:rsid w:val="00004EF2"/>
    <w:rsid w:val="00005017"/>
    <w:rsid w:val="00005F0C"/>
    <w:rsid w:val="000122CE"/>
    <w:rsid w:val="00012ED9"/>
    <w:rsid w:val="000133C3"/>
    <w:rsid w:val="00020F5A"/>
    <w:rsid w:val="00021079"/>
    <w:rsid w:val="00021C5F"/>
    <w:rsid w:val="000220A4"/>
    <w:rsid w:val="000223EA"/>
    <w:rsid w:val="00023E90"/>
    <w:rsid w:val="000244E7"/>
    <w:rsid w:val="00025503"/>
    <w:rsid w:val="00026017"/>
    <w:rsid w:val="00026600"/>
    <w:rsid w:val="0003001E"/>
    <w:rsid w:val="0003194B"/>
    <w:rsid w:val="00032D61"/>
    <w:rsid w:val="00034960"/>
    <w:rsid w:val="000369DF"/>
    <w:rsid w:val="00037DEC"/>
    <w:rsid w:val="00037F6A"/>
    <w:rsid w:val="00040A8F"/>
    <w:rsid w:val="0004129C"/>
    <w:rsid w:val="000412DB"/>
    <w:rsid w:val="000417CF"/>
    <w:rsid w:val="0004264E"/>
    <w:rsid w:val="00043290"/>
    <w:rsid w:val="00044F30"/>
    <w:rsid w:val="000467F0"/>
    <w:rsid w:val="00046BF8"/>
    <w:rsid w:val="00053B9E"/>
    <w:rsid w:val="00054E72"/>
    <w:rsid w:val="0005580B"/>
    <w:rsid w:val="0005717A"/>
    <w:rsid w:val="000576AF"/>
    <w:rsid w:val="00057F66"/>
    <w:rsid w:val="000621C9"/>
    <w:rsid w:val="00062895"/>
    <w:rsid w:val="00062932"/>
    <w:rsid w:val="0006330C"/>
    <w:rsid w:val="00063A8E"/>
    <w:rsid w:val="00063C88"/>
    <w:rsid w:val="00065DD2"/>
    <w:rsid w:val="00066510"/>
    <w:rsid w:val="00070851"/>
    <w:rsid w:val="000727D5"/>
    <w:rsid w:val="00075113"/>
    <w:rsid w:val="000755AE"/>
    <w:rsid w:val="000757CF"/>
    <w:rsid w:val="000762CF"/>
    <w:rsid w:val="00077964"/>
    <w:rsid w:val="000801DF"/>
    <w:rsid w:val="00081AA3"/>
    <w:rsid w:val="0008272D"/>
    <w:rsid w:val="00082E5E"/>
    <w:rsid w:val="00082FAA"/>
    <w:rsid w:val="00083668"/>
    <w:rsid w:val="00086672"/>
    <w:rsid w:val="00086C33"/>
    <w:rsid w:val="00087CC3"/>
    <w:rsid w:val="00090560"/>
    <w:rsid w:val="00092727"/>
    <w:rsid w:val="00092754"/>
    <w:rsid w:val="00093571"/>
    <w:rsid w:val="00094428"/>
    <w:rsid w:val="00094520"/>
    <w:rsid w:val="0009534F"/>
    <w:rsid w:val="000A1891"/>
    <w:rsid w:val="000A1985"/>
    <w:rsid w:val="000A2458"/>
    <w:rsid w:val="000A27BE"/>
    <w:rsid w:val="000A3309"/>
    <w:rsid w:val="000A53B2"/>
    <w:rsid w:val="000B0DC3"/>
    <w:rsid w:val="000B1BB8"/>
    <w:rsid w:val="000B51C4"/>
    <w:rsid w:val="000B5519"/>
    <w:rsid w:val="000B759D"/>
    <w:rsid w:val="000C071E"/>
    <w:rsid w:val="000C1089"/>
    <w:rsid w:val="000C130E"/>
    <w:rsid w:val="000C206F"/>
    <w:rsid w:val="000C2990"/>
    <w:rsid w:val="000C2AC7"/>
    <w:rsid w:val="000C3374"/>
    <w:rsid w:val="000C3F3A"/>
    <w:rsid w:val="000C6273"/>
    <w:rsid w:val="000C6FC1"/>
    <w:rsid w:val="000C70EB"/>
    <w:rsid w:val="000C7A4B"/>
    <w:rsid w:val="000D0081"/>
    <w:rsid w:val="000D137B"/>
    <w:rsid w:val="000D2A08"/>
    <w:rsid w:val="000D3EF5"/>
    <w:rsid w:val="000D59CA"/>
    <w:rsid w:val="000D6263"/>
    <w:rsid w:val="000D6C21"/>
    <w:rsid w:val="000D7B04"/>
    <w:rsid w:val="000E1653"/>
    <w:rsid w:val="000E1BEB"/>
    <w:rsid w:val="000E1EE1"/>
    <w:rsid w:val="000E2329"/>
    <w:rsid w:val="000E5A28"/>
    <w:rsid w:val="000E72D1"/>
    <w:rsid w:val="000E799E"/>
    <w:rsid w:val="000F0802"/>
    <w:rsid w:val="000F5025"/>
    <w:rsid w:val="000F53FD"/>
    <w:rsid w:val="000F60C6"/>
    <w:rsid w:val="000F6BD0"/>
    <w:rsid w:val="000F776F"/>
    <w:rsid w:val="00100656"/>
    <w:rsid w:val="0010083C"/>
    <w:rsid w:val="001014F3"/>
    <w:rsid w:val="00102103"/>
    <w:rsid w:val="00102F11"/>
    <w:rsid w:val="00102FA7"/>
    <w:rsid w:val="0010466E"/>
    <w:rsid w:val="00107397"/>
    <w:rsid w:val="001104C5"/>
    <w:rsid w:val="0011174D"/>
    <w:rsid w:val="00111C7A"/>
    <w:rsid w:val="0011226F"/>
    <w:rsid w:val="00113E14"/>
    <w:rsid w:val="00115465"/>
    <w:rsid w:val="00116204"/>
    <w:rsid w:val="001166CD"/>
    <w:rsid w:val="00120281"/>
    <w:rsid w:val="0012372F"/>
    <w:rsid w:val="00123C16"/>
    <w:rsid w:val="0012537D"/>
    <w:rsid w:val="00126043"/>
    <w:rsid w:val="00126659"/>
    <w:rsid w:val="00130BAA"/>
    <w:rsid w:val="0013197B"/>
    <w:rsid w:val="001336B9"/>
    <w:rsid w:val="0013449D"/>
    <w:rsid w:val="00140354"/>
    <w:rsid w:val="00141391"/>
    <w:rsid w:val="00141877"/>
    <w:rsid w:val="00141B0D"/>
    <w:rsid w:val="0014264B"/>
    <w:rsid w:val="001468EF"/>
    <w:rsid w:val="00150D26"/>
    <w:rsid w:val="00151CA4"/>
    <w:rsid w:val="00154766"/>
    <w:rsid w:val="00157960"/>
    <w:rsid w:val="0016163B"/>
    <w:rsid w:val="00162089"/>
    <w:rsid w:val="00163B87"/>
    <w:rsid w:val="001647EE"/>
    <w:rsid w:val="00165364"/>
    <w:rsid w:val="00166912"/>
    <w:rsid w:val="00166C45"/>
    <w:rsid w:val="00170DFC"/>
    <w:rsid w:val="00173D8B"/>
    <w:rsid w:val="001744F9"/>
    <w:rsid w:val="0017649E"/>
    <w:rsid w:val="00176F88"/>
    <w:rsid w:val="00177464"/>
    <w:rsid w:val="00180163"/>
    <w:rsid w:val="00180D21"/>
    <w:rsid w:val="00182ABD"/>
    <w:rsid w:val="00182B0C"/>
    <w:rsid w:val="00183306"/>
    <w:rsid w:val="001840AD"/>
    <w:rsid w:val="001847F9"/>
    <w:rsid w:val="00184958"/>
    <w:rsid w:val="00184E23"/>
    <w:rsid w:val="0018518E"/>
    <w:rsid w:val="00186916"/>
    <w:rsid w:val="001875C2"/>
    <w:rsid w:val="00187F8A"/>
    <w:rsid w:val="00190651"/>
    <w:rsid w:val="00191127"/>
    <w:rsid w:val="00193F5C"/>
    <w:rsid w:val="00194600"/>
    <w:rsid w:val="00196333"/>
    <w:rsid w:val="001971D3"/>
    <w:rsid w:val="001975FA"/>
    <w:rsid w:val="001A1A5F"/>
    <w:rsid w:val="001A397C"/>
    <w:rsid w:val="001A46F2"/>
    <w:rsid w:val="001A6892"/>
    <w:rsid w:val="001A6EC4"/>
    <w:rsid w:val="001A7280"/>
    <w:rsid w:val="001A7759"/>
    <w:rsid w:val="001B1B4A"/>
    <w:rsid w:val="001B2586"/>
    <w:rsid w:val="001B2D12"/>
    <w:rsid w:val="001B330D"/>
    <w:rsid w:val="001B3E56"/>
    <w:rsid w:val="001B3ED1"/>
    <w:rsid w:val="001B4309"/>
    <w:rsid w:val="001B713B"/>
    <w:rsid w:val="001B7752"/>
    <w:rsid w:val="001B79CE"/>
    <w:rsid w:val="001B7F89"/>
    <w:rsid w:val="001C15B0"/>
    <w:rsid w:val="001C18D5"/>
    <w:rsid w:val="001C1BEA"/>
    <w:rsid w:val="001C3028"/>
    <w:rsid w:val="001C373B"/>
    <w:rsid w:val="001C4742"/>
    <w:rsid w:val="001D3899"/>
    <w:rsid w:val="001D487D"/>
    <w:rsid w:val="001D54FA"/>
    <w:rsid w:val="001E0089"/>
    <w:rsid w:val="001E0E69"/>
    <w:rsid w:val="001E283F"/>
    <w:rsid w:val="001E2E38"/>
    <w:rsid w:val="001E3049"/>
    <w:rsid w:val="001E33A5"/>
    <w:rsid w:val="001E42DB"/>
    <w:rsid w:val="001E5293"/>
    <w:rsid w:val="001E6A90"/>
    <w:rsid w:val="001E7916"/>
    <w:rsid w:val="001E7B70"/>
    <w:rsid w:val="001F10C2"/>
    <w:rsid w:val="001F72AC"/>
    <w:rsid w:val="001F780F"/>
    <w:rsid w:val="001F7903"/>
    <w:rsid w:val="001F7CE4"/>
    <w:rsid w:val="002005DE"/>
    <w:rsid w:val="00201081"/>
    <w:rsid w:val="00203E50"/>
    <w:rsid w:val="00204C8D"/>
    <w:rsid w:val="00206C60"/>
    <w:rsid w:val="002072F5"/>
    <w:rsid w:val="00207CB0"/>
    <w:rsid w:val="00207E54"/>
    <w:rsid w:val="00207E74"/>
    <w:rsid w:val="0021002B"/>
    <w:rsid w:val="00213F3A"/>
    <w:rsid w:val="002151D6"/>
    <w:rsid w:val="00217ECB"/>
    <w:rsid w:val="00220781"/>
    <w:rsid w:val="002209B3"/>
    <w:rsid w:val="00222D97"/>
    <w:rsid w:val="0022337B"/>
    <w:rsid w:val="002233A6"/>
    <w:rsid w:val="00224356"/>
    <w:rsid w:val="00226128"/>
    <w:rsid w:val="00226AB6"/>
    <w:rsid w:val="00230BC0"/>
    <w:rsid w:val="00230D4A"/>
    <w:rsid w:val="00231BA0"/>
    <w:rsid w:val="0023442B"/>
    <w:rsid w:val="00234A07"/>
    <w:rsid w:val="00234D3A"/>
    <w:rsid w:val="002357DE"/>
    <w:rsid w:val="00237798"/>
    <w:rsid w:val="00237A92"/>
    <w:rsid w:val="002421DC"/>
    <w:rsid w:val="002447DE"/>
    <w:rsid w:val="00244A1D"/>
    <w:rsid w:val="002458F5"/>
    <w:rsid w:val="0024670D"/>
    <w:rsid w:val="00246B36"/>
    <w:rsid w:val="00246C55"/>
    <w:rsid w:val="002471F2"/>
    <w:rsid w:val="0024783C"/>
    <w:rsid w:val="0025155B"/>
    <w:rsid w:val="002552ED"/>
    <w:rsid w:val="00255B49"/>
    <w:rsid w:val="00255E06"/>
    <w:rsid w:val="002612BB"/>
    <w:rsid w:val="00261D10"/>
    <w:rsid w:val="002623DD"/>
    <w:rsid w:val="00262764"/>
    <w:rsid w:val="00263819"/>
    <w:rsid w:val="00264383"/>
    <w:rsid w:val="0026442A"/>
    <w:rsid w:val="00266F8D"/>
    <w:rsid w:val="00267C0E"/>
    <w:rsid w:val="00270B72"/>
    <w:rsid w:val="00271E58"/>
    <w:rsid w:val="002731F6"/>
    <w:rsid w:val="00273ACE"/>
    <w:rsid w:val="00273CFC"/>
    <w:rsid w:val="00274772"/>
    <w:rsid w:val="002761A1"/>
    <w:rsid w:val="00280469"/>
    <w:rsid w:val="00281F28"/>
    <w:rsid w:val="002821A4"/>
    <w:rsid w:val="00283F1B"/>
    <w:rsid w:val="00284AB5"/>
    <w:rsid w:val="002854A9"/>
    <w:rsid w:val="002861DA"/>
    <w:rsid w:val="0029011A"/>
    <w:rsid w:val="00290A4B"/>
    <w:rsid w:val="00292048"/>
    <w:rsid w:val="00292502"/>
    <w:rsid w:val="00292C25"/>
    <w:rsid w:val="00292F18"/>
    <w:rsid w:val="00293F20"/>
    <w:rsid w:val="00294805"/>
    <w:rsid w:val="00295B48"/>
    <w:rsid w:val="0029685F"/>
    <w:rsid w:val="0029798D"/>
    <w:rsid w:val="00297AB9"/>
    <w:rsid w:val="002A0ABC"/>
    <w:rsid w:val="002A1688"/>
    <w:rsid w:val="002A1729"/>
    <w:rsid w:val="002A4421"/>
    <w:rsid w:val="002A5AB2"/>
    <w:rsid w:val="002A6531"/>
    <w:rsid w:val="002A6771"/>
    <w:rsid w:val="002A757D"/>
    <w:rsid w:val="002B0138"/>
    <w:rsid w:val="002B14CA"/>
    <w:rsid w:val="002B4088"/>
    <w:rsid w:val="002B6237"/>
    <w:rsid w:val="002B6760"/>
    <w:rsid w:val="002B7A5B"/>
    <w:rsid w:val="002C05F8"/>
    <w:rsid w:val="002C1922"/>
    <w:rsid w:val="002C1E19"/>
    <w:rsid w:val="002C37CE"/>
    <w:rsid w:val="002C395F"/>
    <w:rsid w:val="002C4C43"/>
    <w:rsid w:val="002C4CA2"/>
    <w:rsid w:val="002C50FB"/>
    <w:rsid w:val="002C5A3C"/>
    <w:rsid w:val="002C6318"/>
    <w:rsid w:val="002D1DDD"/>
    <w:rsid w:val="002D1EA5"/>
    <w:rsid w:val="002D25F7"/>
    <w:rsid w:val="002D4E24"/>
    <w:rsid w:val="002D6254"/>
    <w:rsid w:val="002D6262"/>
    <w:rsid w:val="002D67A2"/>
    <w:rsid w:val="002D7AC6"/>
    <w:rsid w:val="002E0010"/>
    <w:rsid w:val="002E0323"/>
    <w:rsid w:val="002E18FA"/>
    <w:rsid w:val="002E19E6"/>
    <w:rsid w:val="002E1CE8"/>
    <w:rsid w:val="002E21CC"/>
    <w:rsid w:val="002E3D6A"/>
    <w:rsid w:val="002E4A00"/>
    <w:rsid w:val="002E70B2"/>
    <w:rsid w:val="002E7E7A"/>
    <w:rsid w:val="002F0071"/>
    <w:rsid w:val="002F1CFC"/>
    <w:rsid w:val="002F2852"/>
    <w:rsid w:val="002F2A01"/>
    <w:rsid w:val="002F4729"/>
    <w:rsid w:val="002F538B"/>
    <w:rsid w:val="002F6426"/>
    <w:rsid w:val="002F64F2"/>
    <w:rsid w:val="002F6ABF"/>
    <w:rsid w:val="00302DC4"/>
    <w:rsid w:val="00305FDF"/>
    <w:rsid w:val="00307DC7"/>
    <w:rsid w:val="00313128"/>
    <w:rsid w:val="0031330C"/>
    <w:rsid w:val="003137BA"/>
    <w:rsid w:val="00315862"/>
    <w:rsid w:val="00320CF1"/>
    <w:rsid w:val="00321CC8"/>
    <w:rsid w:val="0032273A"/>
    <w:rsid w:val="00322901"/>
    <w:rsid w:val="00323F54"/>
    <w:rsid w:val="003250C3"/>
    <w:rsid w:val="003252C8"/>
    <w:rsid w:val="00326816"/>
    <w:rsid w:val="00326E50"/>
    <w:rsid w:val="00330334"/>
    <w:rsid w:val="003303A8"/>
    <w:rsid w:val="00330E12"/>
    <w:rsid w:val="00331200"/>
    <w:rsid w:val="003318BF"/>
    <w:rsid w:val="0033446D"/>
    <w:rsid w:val="00335A0D"/>
    <w:rsid w:val="003406D9"/>
    <w:rsid w:val="00340B52"/>
    <w:rsid w:val="00343253"/>
    <w:rsid w:val="00344A88"/>
    <w:rsid w:val="00345C87"/>
    <w:rsid w:val="00346106"/>
    <w:rsid w:val="00346A7B"/>
    <w:rsid w:val="0035067B"/>
    <w:rsid w:val="003511A5"/>
    <w:rsid w:val="00351F0F"/>
    <w:rsid w:val="00354ACF"/>
    <w:rsid w:val="00354C42"/>
    <w:rsid w:val="003559F0"/>
    <w:rsid w:val="00355B1A"/>
    <w:rsid w:val="003560E0"/>
    <w:rsid w:val="003570E2"/>
    <w:rsid w:val="00357AD6"/>
    <w:rsid w:val="00360054"/>
    <w:rsid w:val="003603D1"/>
    <w:rsid w:val="003606E5"/>
    <w:rsid w:val="00360C10"/>
    <w:rsid w:val="00361136"/>
    <w:rsid w:val="00361FB8"/>
    <w:rsid w:val="0036202C"/>
    <w:rsid w:val="0036384B"/>
    <w:rsid w:val="003667B5"/>
    <w:rsid w:val="0037053D"/>
    <w:rsid w:val="00370C04"/>
    <w:rsid w:val="00371BC6"/>
    <w:rsid w:val="00372EFC"/>
    <w:rsid w:val="00373D29"/>
    <w:rsid w:val="00375C1A"/>
    <w:rsid w:val="00377C83"/>
    <w:rsid w:val="00380040"/>
    <w:rsid w:val="003810A0"/>
    <w:rsid w:val="003811DA"/>
    <w:rsid w:val="00381A2D"/>
    <w:rsid w:val="0038223A"/>
    <w:rsid w:val="003829C6"/>
    <w:rsid w:val="00384C32"/>
    <w:rsid w:val="003853A2"/>
    <w:rsid w:val="003859E3"/>
    <w:rsid w:val="003867BA"/>
    <w:rsid w:val="00386FEB"/>
    <w:rsid w:val="0039065D"/>
    <w:rsid w:val="0039130E"/>
    <w:rsid w:val="003954FC"/>
    <w:rsid w:val="003955F1"/>
    <w:rsid w:val="00395FE9"/>
    <w:rsid w:val="00396193"/>
    <w:rsid w:val="0039690D"/>
    <w:rsid w:val="00396A8E"/>
    <w:rsid w:val="00397BDE"/>
    <w:rsid w:val="003A24D9"/>
    <w:rsid w:val="003A4C67"/>
    <w:rsid w:val="003A4FE9"/>
    <w:rsid w:val="003A6673"/>
    <w:rsid w:val="003A6A47"/>
    <w:rsid w:val="003A70CD"/>
    <w:rsid w:val="003B0A7C"/>
    <w:rsid w:val="003B120A"/>
    <w:rsid w:val="003B13EF"/>
    <w:rsid w:val="003B20BB"/>
    <w:rsid w:val="003B3936"/>
    <w:rsid w:val="003B436C"/>
    <w:rsid w:val="003B4BF6"/>
    <w:rsid w:val="003B4EC2"/>
    <w:rsid w:val="003C077F"/>
    <w:rsid w:val="003C09D3"/>
    <w:rsid w:val="003C227A"/>
    <w:rsid w:val="003C2829"/>
    <w:rsid w:val="003C3860"/>
    <w:rsid w:val="003C4E2E"/>
    <w:rsid w:val="003C55EE"/>
    <w:rsid w:val="003C6A77"/>
    <w:rsid w:val="003C6F5E"/>
    <w:rsid w:val="003D0A6F"/>
    <w:rsid w:val="003D1748"/>
    <w:rsid w:val="003D22E8"/>
    <w:rsid w:val="003D3A9D"/>
    <w:rsid w:val="003D450A"/>
    <w:rsid w:val="003D4C7A"/>
    <w:rsid w:val="003D5991"/>
    <w:rsid w:val="003D7DC3"/>
    <w:rsid w:val="003E003C"/>
    <w:rsid w:val="003E154A"/>
    <w:rsid w:val="003E2DA1"/>
    <w:rsid w:val="003E4CAF"/>
    <w:rsid w:val="003E62A1"/>
    <w:rsid w:val="003E6951"/>
    <w:rsid w:val="003F089C"/>
    <w:rsid w:val="003F10C7"/>
    <w:rsid w:val="003F191A"/>
    <w:rsid w:val="003F1A61"/>
    <w:rsid w:val="003F2C62"/>
    <w:rsid w:val="003F5090"/>
    <w:rsid w:val="003F7BC6"/>
    <w:rsid w:val="003F7F5C"/>
    <w:rsid w:val="004011D4"/>
    <w:rsid w:val="00401A8A"/>
    <w:rsid w:val="00403886"/>
    <w:rsid w:val="00405877"/>
    <w:rsid w:val="00406C70"/>
    <w:rsid w:val="00411475"/>
    <w:rsid w:val="00412537"/>
    <w:rsid w:val="00413056"/>
    <w:rsid w:val="00413086"/>
    <w:rsid w:val="004132DB"/>
    <w:rsid w:val="004133B4"/>
    <w:rsid w:val="00415E33"/>
    <w:rsid w:val="00417C80"/>
    <w:rsid w:val="00417CAA"/>
    <w:rsid w:val="00417D84"/>
    <w:rsid w:val="00420D34"/>
    <w:rsid w:val="00422E30"/>
    <w:rsid w:val="00424E52"/>
    <w:rsid w:val="00431E1F"/>
    <w:rsid w:val="00431E28"/>
    <w:rsid w:val="00435AF9"/>
    <w:rsid w:val="0043692B"/>
    <w:rsid w:val="00436BFC"/>
    <w:rsid w:val="0043761F"/>
    <w:rsid w:val="00440ADA"/>
    <w:rsid w:val="00445208"/>
    <w:rsid w:val="00446C21"/>
    <w:rsid w:val="0045037A"/>
    <w:rsid w:val="00450CCB"/>
    <w:rsid w:val="00451A3B"/>
    <w:rsid w:val="00452855"/>
    <w:rsid w:val="004535DB"/>
    <w:rsid w:val="00454ECC"/>
    <w:rsid w:val="00454F21"/>
    <w:rsid w:val="004558D1"/>
    <w:rsid w:val="004574F5"/>
    <w:rsid w:val="00460886"/>
    <w:rsid w:val="00461643"/>
    <w:rsid w:val="004623F1"/>
    <w:rsid w:val="00463BA9"/>
    <w:rsid w:val="00464318"/>
    <w:rsid w:val="004649A0"/>
    <w:rsid w:val="004706BD"/>
    <w:rsid w:val="00471B35"/>
    <w:rsid w:val="00473224"/>
    <w:rsid w:val="00473929"/>
    <w:rsid w:val="004759D4"/>
    <w:rsid w:val="00476268"/>
    <w:rsid w:val="004774B2"/>
    <w:rsid w:val="004800E2"/>
    <w:rsid w:val="00480EDF"/>
    <w:rsid w:val="00481247"/>
    <w:rsid w:val="00482680"/>
    <w:rsid w:val="00484A86"/>
    <w:rsid w:val="00486F04"/>
    <w:rsid w:val="00495609"/>
    <w:rsid w:val="004979F8"/>
    <w:rsid w:val="004A02B0"/>
    <w:rsid w:val="004A1B62"/>
    <w:rsid w:val="004A263F"/>
    <w:rsid w:val="004A26A0"/>
    <w:rsid w:val="004A3527"/>
    <w:rsid w:val="004A37C6"/>
    <w:rsid w:val="004A4C51"/>
    <w:rsid w:val="004A67A2"/>
    <w:rsid w:val="004B0196"/>
    <w:rsid w:val="004B2985"/>
    <w:rsid w:val="004B627C"/>
    <w:rsid w:val="004B6BCA"/>
    <w:rsid w:val="004B740D"/>
    <w:rsid w:val="004B7600"/>
    <w:rsid w:val="004B790F"/>
    <w:rsid w:val="004B7C8A"/>
    <w:rsid w:val="004C06A4"/>
    <w:rsid w:val="004C1809"/>
    <w:rsid w:val="004C4DFE"/>
    <w:rsid w:val="004C568B"/>
    <w:rsid w:val="004C6FC3"/>
    <w:rsid w:val="004C7085"/>
    <w:rsid w:val="004D1B31"/>
    <w:rsid w:val="004D2D35"/>
    <w:rsid w:val="004D6182"/>
    <w:rsid w:val="004D6183"/>
    <w:rsid w:val="004D6791"/>
    <w:rsid w:val="004D6ADD"/>
    <w:rsid w:val="004D726E"/>
    <w:rsid w:val="004E0A68"/>
    <w:rsid w:val="004E5A55"/>
    <w:rsid w:val="004F0A26"/>
    <w:rsid w:val="004F2444"/>
    <w:rsid w:val="004F2EA0"/>
    <w:rsid w:val="004F2F84"/>
    <w:rsid w:val="004F3989"/>
    <w:rsid w:val="004F3F99"/>
    <w:rsid w:val="004F616C"/>
    <w:rsid w:val="004F6F39"/>
    <w:rsid w:val="00500C53"/>
    <w:rsid w:val="00501264"/>
    <w:rsid w:val="00501282"/>
    <w:rsid w:val="005030AE"/>
    <w:rsid w:val="00503CAA"/>
    <w:rsid w:val="005058FA"/>
    <w:rsid w:val="00506412"/>
    <w:rsid w:val="0050727E"/>
    <w:rsid w:val="005077F6"/>
    <w:rsid w:val="005118EA"/>
    <w:rsid w:val="005158B5"/>
    <w:rsid w:val="005176EE"/>
    <w:rsid w:val="00517801"/>
    <w:rsid w:val="00520965"/>
    <w:rsid w:val="0052140E"/>
    <w:rsid w:val="00521D48"/>
    <w:rsid w:val="005220F1"/>
    <w:rsid w:val="00525C6B"/>
    <w:rsid w:val="00525DF3"/>
    <w:rsid w:val="00525E74"/>
    <w:rsid w:val="005272AE"/>
    <w:rsid w:val="005277C9"/>
    <w:rsid w:val="00527CF8"/>
    <w:rsid w:val="00527F60"/>
    <w:rsid w:val="00530D0E"/>
    <w:rsid w:val="00531B2B"/>
    <w:rsid w:val="0053274E"/>
    <w:rsid w:val="00532FA3"/>
    <w:rsid w:val="00534093"/>
    <w:rsid w:val="00534301"/>
    <w:rsid w:val="00534EFF"/>
    <w:rsid w:val="00535397"/>
    <w:rsid w:val="005353A4"/>
    <w:rsid w:val="00535B53"/>
    <w:rsid w:val="00535C7C"/>
    <w:rsid w:val="00536337"/>
    <w:rsid w:val="00541224"/>
    <w:rsid w:val="00541C70"/>
    <w:rsid w:val="00543AAC"/>
    <w:rsid w:val="00547797"/>
    <w:rsid w:val="00547C5F"/>
    <w:rsid w:val="00547EFF"/>
    <w:rsid w:val="0055005E"/>
    <w:rsid w:val="0055017B"/>
    <w:rsid w:val="005508E2"/>
    <w:rsid w:val="005508EB"/>
    <w:rsid w:val="005508F1"/>
    <w:rsid w:val="00552C82"/>
    <w:rsid w:val="00555505"/>
    <w:rsid w:val="00556687"/>
    <w:rsid w:val="0056008A"/>
    <w:rsid w:val="00560AFC"/>
    <w:rsid w:val="0056261D"/>
    <w:rsid w:val="00562B62"/>
    <w:rsid w:val="00564551"/>
    <w:rsid w:val="00565089"/>
    <w:rsid w:val="00565379"/>
    <w:rsid w:val="005662A8"/>
    <w:rsid w:val="00566ADB"/>
    <w:rsid w:val="00570ACD"/>
    <w:rsid w:val="00571294"/>
    <w:rsid w:val="00571A79"/>
    <w:rsid w:val="00573114"/>
    <w:rsid w:val="00573CD0"/>
    <w:rsid w:val="00575622"/>
    <w:rsid w:val="00575848"/>
    <w:rsid w:val="00575DC5"/>
    <w:rsid w:val="00577363"/>
    <w:rsid w:val="0057768D"/>
    <w:rsid w:val="00580BA0"/>
    <w:rsid w:val="005818A3"/>
    <w:rsid w:val="0058277B"/>
    <w:rsid w:val="005839F9"/>
    <w:rsid w:val="00585150"/>
    <w:rsid w:val="0058643A"/>
    <w:rsid w:val="005868E1"/>
    <w:rsid w:val="00586E41"/>
    <w:rsid w:val="00587DA0"/>
    <w:rsid w:val="005909DF"/>
    <w:rsid w:val="00591FE4"/>
    <w:rsid w:val="00592EA0"/>
    <w:rsid w:val="0059413F"/>
    <w:rsid w:val="005944FD"/>
    <w:rsid w:val="0059465B"/>
    <w:rsid w:val="0059515A"/>
    <w:rsid w:val="00595353"/>
    <w:rsid w:val="00595BDE"/>
    <w:rsid w:val="00595C6C"/>
    <w:rsid w:val="005A06B3"/>
    <w:rsid w:val="005A0FE9"/>
    <w:rsid w:val="005A27C5"/>
    <w:rsid w:val="005A2C28"/>
    <w:rsid w:val="005A66D9"/>
    <w:rsid w:val="005A6FAC"/>
    <w:rsid w:val="005B086D"/>
    <w:rsid w:val="005B0D00"/>
    <w:rsid w:val="005B4918"/>
    <w:rsid w:val="005B680C"/>
    <w:rsid w:val="005C079E"/>
    <w:rsid w:val="005C2A7D"/>
    <w:rsid w:val="005C398A"/>
    <w:rsid w:val="005C3ED2"/>
    <w:rsid w:val="005C40F2"/>
    <w:rsid w:val="005C632F"/>
    <w:rsid w:val="005C71F4"/>
    <w:rsid w:val="005C7EFF"/>
    <w:rsid w:val="005D0C2E"/>
    <w:rsid w:val="005D4683"/>
    <w:rsid w:val="005D4BEC"/>
    <w:rsid w:val="005D54F3"/>
    <w:rsid w:val="005D644C"/>
    <w:rsid w:val="005D6BAE"/>
    <w:rsid w:val="005E2ECE"/>
    <w:rsid w:val="005E3331"/>
    <w:rsid w:val="005E3B63"/>
    <w:rsid w:val="005E3F56"/>
    <w:rsid w:val="005E451B"/>
    <w:rsid w:val="005E4B42"/>
    <w:rsid w:val="005E51FA"/>
    <w:rsid w:val="005E5A4E"/>
    <w:rsid w:val="005E704B"/>
    <w:rsid w:val="005E7C80"/>
    <w:rsid w:val="005F1D67"/>
    <w:rsid w:val="005F1F83"/>
    <w:rsid w:val="005F291E"/>
    <w:rsid w:val="005F2FC6"/>
    <w:rsid w:val="005F3D3F"/>
    <w:rsid w:val="005F4262"/>
    <w:rsid w:val="005F5BCE"/>
    <w:rsid w:val="005F5CDA"/>
    <w:rsid w:val="005F64AF"/>
    <w:rsid w:val="005F6611"/>
    <w:rsid w:val="005F6CAE"/>
    <w:rsid w:val="00600756"/>
    <w:rsid w:val="0060090B"/>
    <w:rsid w:val="00601419"/>
    <w:rsid w:val="00603030"/>
    <w:rsid w:val="006032A8"/>
    <w:rsid w:val="0060356A"/>
    <w:rsid w:val="00603B5B"/>
    <w:rsid w:val="00603B6D"/>
    <w:rsid w:val="00603E9B"/>
    <w:rsid w:val="00604284"/>
    <w:rsid w:val="006059F9"/>
    <w:rsid w:val="00605BC2"/>
    <w:rsid w:val="00605BF4"/>
    <w:rsid w:val="006079C3"/>
    <w:rsid w:val="00610C6D"/>
    <w:rsid w:val="0061147E"/>
    <w:rsid w:val="00614D69"/>
    <w:rsid w:val="00616848"/>
    <w:rsid w:val="00620905"/>
    <w:rsid w:val="00620EEC"/>
    <w:rsid w:val="00621BB8"/>
    <w:rsid w:val="0062253B"/>
    <w:rsid w:val="00622831"/>
    <w:rsid w:val="00622EA0"/>
    <w:rsid w:val="00624237"/>
    <w:rsid w:val="0062665C"/>
    <w:rsid w:val="00627150"/>
    <w:rsid w:val="0062720F"/>
    <w:rsid w:val="0063134E"/>
    <w:rsid w:val="0063257E"/>
    <w:rsid w:val="00632E34"/>
    <w:rsid w:val="006330F6"/>
    <w:rsid w:val="006349A8"/>
    <w:rsid w:val="0063500E"/>
    <w:rsid w:val="0063684A"/>
    <w:rsid w:val="00641D92"/>
    <w:rsid w:val="00642A7B"/>
    <w:rsid w:val="00642AA5"/>
    <w:rsid w:val="00645AD8"/>
    <w:rsid w:val="006466AD"/>
    <w:rsid w:val="00646B2C"/>
    <w:rsid w:val="00647931"/>
    <w:rsid w:val="0065099D"/>
    <w:rsid w:val="00650FFF"/>
    <w:rsid w:val="0065114B"/>
    <w:rsid w:val="006528E7"/>
    <w:rsid w:val="006544B4"/>
    <w:rsid w:val="00655A76"/>
    <w:rsid w:val="006562BF"/>
    <w:rsid w:val="00657D0D"/>
    <w:rsid w:val="00662EF6"/>
    <w:rsid w:val="00663249"/>
    <w:rsid w:val="00663288"/>
    <w:rsid w:val="00663289"/>
    <w:rsid w:val="00664530"/>
    <w:rsid w:val="00664CBB"/>
    <w:rsid w:val="00664CFB"/>
    <w:rsid w:val="00667D09"/>
    <w:rsid w:val="00670B7E"/>
    <w:rsid w:val="00672E3D"/>
    <w:rsid w:val="00674DB6"/>
    <w:rsid w:val="006772B3"/>
    <w:rsid w:val="00677B29"/>
    <w:rsid w:val="0068065E"/>
    <w:rsid w:val="00680C47"/>
    <w:rsid w:val="00681578"/>
    <w:rsid w:val="00682F3D"/>
    <w:rsid w:val="00684C1A"/>
    <w:rsid w:val="00687D81"/>
    <w:rsid w:val="006908EE"/>
    <w:rsid w:val="00691308"/>
    <w:rsid w:val="00691ACE"/>
    <w:rsid w:val="006924DD"/>
    <w:rsid w:val="00692DD8"/>
    <w:rsid w:val="00693532"/>
    <w:rsid w:val="00695952"/>
    <w:rsid w:val="00695E61"/>
    <w:rsid w:val="00696424"/>
    <w:rsid w:val="00696529"/>
    <w:rsid w:val="0069657D"/>
    <w:rsid w:val="006979BC"/>
    <w:rsid w:val="00697CC1"/>
    <w:rsid w:val="006A2CB0"/>
    <w:rsid w:val="006A36B6"/>
    <w:rsid w:val="006A442D"/>
    <w:rsid w:val="006A53A3"/>
    <w:rsid w:val="006A6028"/>
    <w:rsid w:val="006A7E44"/>
    <w:rsid w:val="006B0247"/>
    <w:rsid w:val="006B0ECA"/>
    <w:rsid w:val="006B14F2"/>
    <w:rsid w:val="006B1617"/>
    <w:rsid w:val="006B18DF"/>
    <w:rsid w:val="006B1DCE"/>
    <w:rsid w:val="006B1FE5"/>
    <w:rsid w:val="006B2137"/>
    <w:rsid w:val="006B24FE"/>
    <w:rsid w:val="006B3CBE"/>
    <w:rsid w:val="006B452E"/>
    <w:rsid w:val="006B47AE"/>
    <w:rsid w:val="006B48EF"/>
    <w:rsid w:val="006B4CA7"/>
    <w:rsid w:val="006B5EC2"/>
    <w:rsid w:val="006B673E"/>
    <w:rsid w:val="006B7838"/>
    <w:rsid w:val="006B7FD5"/>
    <w:rsid w:val="006C023A"/>
    <w:rsid w:val="006C04B1"/>
    <w:rsid w:val="006C0A5B"/>
    <w:rsid w:val="006C0D96"/>
    <w:rsid w:val="006C1059"/>
    <w:rsid w:val="006C1258"/>
    <w:rsid w:val="006C386B"/>
    <w:rsid w:val="006C39E2"/>
    <w:rsid w:val="006C5BDB"/>
    <w:rsid w:val="006D4750"/>
    <w:rsid w:val="006D4A8F"/>
    <w:rsid w:val="006D6B78"/>
    <w:rsid w:val="006D742B"/>
    <w:rsid w:val="006D746B"/>
    <w:rsid w:val="006D7F38"/>
    <w:rsid w:val="006E0ABD"/>
    <w:rsid w:val="006E13AF"/>
    <w:rsid w:val="006E1F67"/>
    <w:rsid w:val="006E2799"/>
    <w:rsid w:val="006E3B26"/>
    <w:rsid w:val="006E4063"/>
    <w:rsid w:val="006E7346"/>
    <w:rsid w:val="006F122A"/>
    <w:rsid w:val="006F1DBC"/>
    <w:rsid w:val="006F4A55"/>
    <w:rsid w:val="006F4B03"/>
    <w:rsid w:val="006F5E7C"/>
    <w:rsid w:val="006F6404"/>
    <w:rsid w:val="006F65B8"/>
    <w:rsid w:val="007001AA"/>
    <w:rsid w:val="007010C0"/>
    <w:rsid w:val="00701BA4"/>
    <w:rsid w:val="00703690"/>
    <w:rsid w:val="00704276"/>
    <w:rsid w:val="007043B7"/>
    <w:rsid w:val="007044EA"/>
    <w:rsid w:val="00706209"/>
    <w:rsid w:val="00707948"/>
    <w:rsid w:val="00707BCF"/>
    <w:rsid w:val="00712485"/>
    <w:rsid w:val="00712F67"/>
    <w:rsid w:val="00713C71"/>
    <w:rsid w:val="00717296"/>
    <w:rsid w:val="00720C37"/>
    <w:rsid w:val="0072106C"/>
    <w:rsid w:val="00723193"/>
    <w:rsid w:val="0072421B"/>
    <w:rsid w:val="00724EFF"/>
    <w:rsid w:val="00725E5A"/>
    <w:rsid w:val="00727121"/>
    <w:rsid w:val="0073047B"/>
    <w:rsid w:val="007335C8"/>
    <w:rsid w:val="00733928"/>
    <w:rsid w:val="00733D45"/>
    <w:rsid w:val="007345CB"/>
    <w:rsid w:val="00740530"/>
    <w:rsid w:val="00740AE1"/>
    <w:rsid w:val="00741CA3"/>
    <w:rsid w:val="00741F57"/>
    <w:rsid w:val="007434C5"/>
    <w:rsid w:val="00743577"/>
    <w:rsid w:val="007457AC"/>
    <w:rsid w:val="00747A71"/>
    <w:rsid w:val="007528BE"/>
    <w:rsid w:val="00754581"/>
    <w:rsid w:val="00760472"/>
    <w:rsid w:val="007618D2"/>
    <w:rsid w:val="00762B43"/>
    <w:rsid w:val="007638CE"/>
    <w:rsid w:val="00765B98"/>
    <w:rsid w:val="0076684E"/>
    <w:rsid w:val="00767F59"/>
    <w:rsid w:val="007724D8"/>
    <w:rsid w:val="007738EE"/>
    <w:rsid w:val="007753F2"/>
    <w:rsid w:val="00777090"/>
    <w:rsid w:val="00777A34"/>
    <w:rsid w:val="00777D04"/>
    <w:rsid w:val="00780499"/>
    <w:rsid w:val="00780D7F"/>
    <w:rsid w:val="0078507F"/>
    <w:rsid w:val="00786E69"/>
    <w:rsid w:val="0079068C"/>
    <w:rsid w:val="0079766F"/>
    <w:rsid w:val="007A1945"/>
    <w:rsid w:val="007A382A"/>
    <w:rsid w:val="007A7040"/>
    <w:rsid w:val="007B0E51"/>
    <w:rsid w:val="007B1590"/>
    <w:rsid w:val="007B1788"/>
    <w:rsid w:val="007B41CE"/>
    <w:rsid w:val="007B4B09"/>
    <w:rsid w:val="007B4F77"/>
    <w:rsid w:val="007B6376"/>
    <w:rsid w:val="007B679F"/>
    <w:rsid w:val="007B6815"/>
    <w:rsid w:val="007C19A0"/>
    <w:rsid w:val="007C1A30"/>
    <w:rsid w:val="007C2303"/>
    <w:rsid w:val="007C342C"/>
    <w:rsid w:val="007C6571"/>
    <w:rsid w:val="007D0CC3"/>
    <w:rsid w:val="007D1469"/>
    <w:rsid w:val="007D14EC"/>
    <w:rsid w:val="007D1E89"/>
    <w:rsid w:val="007D22EE"/>
    <w:rsid w:val="007D271F"/>
    <w:rsid w:val="007D450E"/>
    <w:rsid w:val="007D464D"/>
    <w:rsid w:val="007D4B1E"/>
    <w:rsid w:val="007E1DFE"/>
    <w:rsid w:val="007E45FA"/>
    <w:rsid w:val="007E5A55"/>
    <w:rsid w:val="007E5E1B"/>
    <w:rsid w:val="007E65A4"/>
    <w:rsid w:val="007E6FD7"/>
    <w:rsid w:val="007E7210"/>
    <w:rsid w:val="007E7E1C"/>
    <w:rsid w:val="007F0B6B"/>
    <w:rsid w:val="007F12C0"/>
    <w:rsid w:val="007F3C27"/>
    <w:rsid w:val="007F3DA1"/>
    <w:rsid w:val="007F4C88"/>
    <w:rsid w:val="007F54F6"/>
    <w:rsid w:val="007F5657"/>
    <w:rsid w:val="007F6DFA"/>
    <w:rsid w:val="00800CED"/>
    <w:rsid w:val="008022D3"/>
    <w:rsid w:val="008029D6"/>
    <w:rsid w:val="00803FA5"/>
    <w:rsid w:val="00805CF9"/>
    <w:rsid w:val="0081037D"/>
    <w:rsid w:val="008113D8"/>
    <w:rsid w:val="00812AC9"/>
    <w:rsid w:val="00814437"/>
    <w:rsid w:val="0081448A"/>
    <w:rsid w:val="00814EA2"/>
    <w:rsid w:val="00815450"/>
    <w:rsid w:val="00815CB8"/>
    <w:rsid w:val="00815D25"/>
    <w:rsid w:val="008161F1"/>
    <w:rsid w:val="008167C9"/>
    <w:rsid w:val="00816893"/>
    <w:rsid w:val="008175EB"/>
    <w:rsid w:val="008204F9"/>
    <w:rsid w:val="00820EA5"/>
    <w:rsid w:val="00820FF3"/>
    <w:rsid w:val="0082279E"/>
    <w:rsid w:val="00822A6A"/>
    <w:rsid w:val="00826367"/>
    <w:rsid w:val="008321D6"/>
    <w:rsid w:val="00832ED6"/>
    <w:rsid w:val="00833C61"/>
    <w:rsid w:val="0083463F"/>
    <w:rsid w:val="0083649C"/>
    <w:rsid w:val="008377F2"/>
    <w:rsid w:val="00841DE6"/>
    <w:rsid w:val="008423FA"/>
    <w:rsid w:val="00842743"/>
    <w:rsid w:val="00842E97"/>
    <w:rsid w:val="00843CB6"/>
    <w:rsid w:val="00845EE4"/>
    <w:rsid w:val="008505D3"/>
    <w:rsid w:val="008512C9"/>
    <w:rsid w:val="0085199F"/>
    <w:rsid w:val="00851C6F"/>
    <w:rsid w:val="008531EF"/>
    <w:rsid w:val="00854052"/>
    <w:rsid w:val="00854D0A"/>
    <w:rsid w:val="00854D4E"/>
    <w:rsid w:val="0085516B"/>
    <w:rsid w:val="008561BA"/>
    <w:rsid w:val="0085693D"/>
    <w:rsid w:val="00856CD4"/>
    <w:rsid w:val="00857EBD"/>
    <w:rsid w:val="00861718"/>
    <w:rsid w:val="0086181C"/>
    <w:rsid w:val="008632E4"/>
    <w:rsid w:val="00864366"/>
    <w:rsid w:val="008660FF"/>
    <w:rsid w:val="0086643C"/>
    <w:rsid w:val="008678A2"/>
    <w:rsid w:val="00872B5B"/>
    <w:rsid w:val="0087379B"/>
    <w:rsid w:val="00873E83"/>
    <w:rsid w:val="00874D8E"/>
    <w:rsid w:val="00876060"/>
    <w:rsid w:val="008773A9"/>
    <w:rsid w:val="00877F03"/>
    <w:rsid w:val="008822AA"/>
    <w:rsid w:val="00882926"/>
    <w:rsid w:val="00883AFD"/>
    <w:rsid w:val="00884AA8"/>
    <w:rsid w:val="008855D4"/>
    <w:rsid w:val="008876AA"/>
    <w:rsid w:val="00887C80"/>
    <w:rsid w:val="00891B6C"/>
    <w:rsid w:val="00892DB5"/>
    <w:rsid w:val="00894780"/>
    <w:rsid w:val="008948A2"/>
    <w:rsid w:val="008961CA"/>
    <w:rsid w:val="00896718"/>
    <w:rsid w:val="0089768C"/>
    <w:rsid w:val="008976CF"/>
    <w:rsid w:val="008A0869"/>
    <w:rsid w:val="008A45FF"/>
    <w:rsid w:val="008A555F"/>
    <w:rsid w:val="008A6C66"/>
    <w:rsid w:val="008A7F29"/>
    <w:rsid w:val="008B0619"/>
    <w:rsid w:val="008B1C3F"/>
    <w:rsid w:val="008B28D8"/>
    <w:rsid w:val="008B6358"/>
    <w:rsid w:val="008B673B"/>
    <w:rsid w:val="008C03D3"/>
    <w:rsid w:val="008C06BC"/>
    <w:rsid w:val="008C23B0"/>
    <w:rsid w:val="008C378F"/>
    <w:rsid w:val="008C3A09"/>
    <w:rsid w:val="008C48E1"/>
    <w:rsid w:val="008C4C71"/>
    <w:rsid w:val="008C67F0"/>
    <w:rsid w:val="008C70F9"/>
    <w:rsid w:val="008C7B42"/>
    <w:rsid w:val="008D0929"/>
    <w:rsid w:val="008D1000"/>
    <w:rsid w:val="008D197D"/>
    <w:rsid w:val="008D1CAA"/>
    <w:rsid w:val="008D2AD2"/>
    <w:rsid w:val="008D5F78"/>
    <w:rsid w:val="008E0528"/>
    <w:rsid w:val="008E1872"/>
    <w:rsid w:val="008E1C21"/>
    <w:rsid w:val="008E3602"/>
    <w:rsid w:val="008E3C8F"/>
    <w:rsid w:val="008E49D9"/>
    <w:rsid w:val="008E6A8D"/>
    <w:rsid w:val="008E74C6"/>
    <w:rsid w:val="008E7593"/>
    <w:rsid w:val="008E7815"/>
    <w:rsid w:val="008F2C7E"/>
    <w:rsid w:val="008F3E27"/>
    <w:rsid w:val="008F4402"/>
    <w:rsid w:val="008F481A"/>
    <w:rsid w:val="008F5AD2"/>
    <w:rsid w:val="008F63C3"/>
    <w:rsid w:val="008F676A"/>
    <w:rsid w:val="0090026D"/>
    <w:rsid w:val="00901871"/>
    <w:rsid w:val="00902271"/>
    <w:rsid w:val="00902582"/>
    <w:rsid w:val="00902F88"/>
    <w:rsid w:val="00904FD4"/>
    <w:rsid w:val="00905FE8"/>
    <w:rsid w:val="009063B8"/>
    <w:rsid w:val="00907DF3"/>
    <w:rsid w:val="009100FE"/>
    <w:rsid w:val="00910773"/>
    <w:rsid w:val="0091294A"/>
    <w:rsid w:val="00914AB8"/>
    <w:rsid w:val="00916149"/>
    <w:rsid w:val="0091640E"/>
    <w:rsid w:val="00917DF4"/>
    <w:rsid w:val="00920010"/>
    <w:rsid w:val="00920193"/>
    <w:rsid w:val="00920CAF"/>
    <w:rsid w:val="00924859"/>
    <w:rsid w:val="00924FF5"/>
    <w:rsid w:val="0092591A"/>
    <w:rsid w:val="009259A0"/>
    <w:rsid w:val="00927AD6"/>
    <w:rsid w:val="009301F7"/>
    <w:rsid w:val="00930A5D"/>
    <w:rsid w:val="00930F53"/>
    <w:rsid w:val="00931BFF"/>
    <w:rsid w:val="0093431B"/>
    <w:rsid w:val="009353EE"/>
    <w:rsid w:val="0093773B"/>
    <w:rsid w:val="00942A37"/>
    <w:rsid w:val="0094360A"/>
    <w:rsid w:val="00943A0E"/>
    <w:rsid w:val="0094411D"/>
    <w:rsid w:val="0094446E"/>
    <w:rsid w:val="00945828"/>
    <w:rsid w:val="00945E40"/>
    <w:rsid w:val="00945E6B"/>
    <w:rsid w:val="00947853"/>
    <w:rsid w:val="00947F54"/>
    <w:rsid w:val="00950915"/>
    <w:rsid w:val="00951E43"/>
    <w:rsid w:val="00952173"/>
    <w:rsid w:val="0095442E"/>
    <w:rsid w:val="00955B8D"/>
    <w:rsid w:val="00955D27"/>
    <w:rsid w:val="009572D3"/>
    <w:rsid w:val="00957418"/>
    <w:rsid w:val="0096096F"/>
    <w:rsid w:val="00960DAC"/>
    <w:rsid w:val="00963F05"/>
    <w:rsid w:val="00963F09"/>
    <w:rsid w:val="00973AE5"/>
    <w:rsid w:val="00974296"/>
    <w:rsid w:val="00975191"/>
    <w:rsid w:val="00977470"/>
    <w:rsid w:val="0097760A"/>
    <w:rsid w:val="009777BF"/>
    <w:rsid w:val="0098076D"/>
    <w:rsid w:val="009809D5"/>
    <w:rsid w:val="0098146B"/>
    <w:rsid w:val="0098705A"/>
    <w:rsid w:val="00987A3D"/>
    <w:rsid w:val="00990141"/>
    <w:rsid w:val="00990F76"/>
    <w:rsid w:val="00992A65"/>
    <w:rsid w:val="00995843"/>
    <w:rsid w:val="009969AB"/>
    <w:rsid w:val="00996CB4"/>
    <w:rsid w:val="00997CEF"/>
    <w:rsid w:val="009A171B"/>
    <w:rsid w:val="009A2B91"/>
    <w:rsid w:val="009A2D12"/>
    <w:rsid w:val="009A5DA8"/>
    <w:rsid w:val="009A5DF1"/>
    <w:rsid w:val="009B2001"/>
    <w:rsid w:val="009B3D3C"/>
    <w:rsid w:val="009B5BFB"/>
    <w:rsid w:val="009B72C9"/>
    <w:rsid w:val="009B7A9B"/>
    <w:rsid w:val="009B7C6A"/>
    <w:rsid w:val="009C14A1"/>
    <w:rsid w:val="009C3736"/>
    <w:rsid w:val="009C58FF"/>
    <w:rsid w:val="009C5B6F"/>
    <w:rsid w:val="009C5DCC"/>
    <w:rsid w:val="009C5FD2"/>
    <w:rsid w:val="009C693B"/>
    <w:rsid w:val="009D15F9"/>
    <w:rsid w:val="009D1615"/>
    <w:rsid w:val="009D1BB9"/>
    <w:rsid w:val="009D22C8"/>
    <w:rsid w:val="009D3FA6"/>
    <w:rsid w:val="009D4BB9"/>
    <w:rsid w:val="009D7976"/>
    <w:rsid w:val="009D7A07"/>
    <w:rsid w:val="009E0329"/>
    <w:rsid w:val="009E099D"/>
    <w:rsid w:val="009E4D35"/>
    <w:rsid w:val="009E5FB9"/>
    <w:rsid w:val="009E7722"/>
    <w:rsid w:val="009F0C10"/>
    <w:rsid w:val="009F1A19"/>
    <w:rsid w:val="009F1B1D"/>
    <w:rsid w:val="009F2347"/>
    <w:rsid w:val="009F540C"/>
    <w:rsid w:val="009F5B36"/>
    <w:rsid w:val="009F71DC"/>
    <w:rsid w:val="009F73B6"/>
    <w:rsid w:val="00A0284F"/>
    <w:rsid w:val="00A0379E"/>
    <w:rsid w:val="00A04AE9"/>
    <w:rsid w:val="00A05ED8"/>
    <w:rsid w:val="00A060E0"/>
    <w:rsid w:val="00A06ADF"/>
    <w:rsid w:val="00A06B7C"/>
    <w:rsid w:val="00A06E51"/>
    <w:rsid w:val="00A1637C"/>
    <w:rsid w:val="00A17736"/>
    <w:rsid w:val="00A2250B"/>
    <w:rsid w:val="00A2263D"/>
    <w:rsid w:val="00A23F12"/>
    <w:rsid w:val="00A304E7"/>
    <w:rsid w:val="00A3053B"/>
    <w:rsid w:val="00A31043"/>
    <w:rsid w:val="00A3232E"/>
    <w:rsid w:val="00A355B0"/>
    <w:rsid w:val="00A35AA2"/>
    <w:rsid w:val="00A372A8"/>
    <w:rsid w:val="00A37619"/>
    <w:rsid w:val="00A37B7E"/>
    <w:rsid w:val="00A411CD"/>
    <w:rsid w:val="00A4155A"/>
    <w:rsid w:val="00A41D47"/>
    <w:rsid w:val="00A432E5"/>
    <w:rsid w:val="00A4399A"/>
    <w:rsid w:val="00A4478D"/>
    <w:rsid w:val="00A44A40"/>
    <w:rsid w:val="00A4583D"/>
    <w:rsid w:val="00A4596D"/>
    <w:rsid w:val="00A46AE1"/>
    <w:rsid w:val="00A474BE"/>
    <w:rsid w:val="00A50E5B"/>
    <w:rsid w:val="00A5161C"/>
    <w:rsid w:val="00A5233E"/>
    <w:rsid w:val="00A52A75"/>
    <w:rsid w:val="00A52ABE"/>
    <w:rsid w:val="00A53E2C"/>
    <w:rsid w:val="00A540D2"/>
    <w:rsid w:val="00A57BC7"/>
    <w:rsid w:val="00A60250"/>
    <w:rsid w:val="00A603DE"/>
    <w:rsid w:val="00A6273E"/>
    <w:rsid w:val="00A6388C"/>
    <w:rsid w:val="00A64399"/>
    <w:rsid w:val="00A64FC9"/>
    <w:rsid w:val="00A663FD"/>
    <w:rsid w:val="00A665D5"/>
    <w:rsid w:val="00A6688F"/>
    <w:rsid w:val="00A67705"/>
    <w:rsid w:val="00A67AFC"/>
    <w:rsid w:val="00A67E81"/>
    <w:rsid w:val="00A71052"/>
    <w:rsid w:val="00A7373A"/>
    <w:rsid w:val="00A74EBF"/>
    <w:rsid w:val="00A75B44"/>
    <w:rsid w:val="00A81027"/>
    <w:rsid w:val="00A831F8"/>
    <w:rsid w:val="00A838FC"/>
    <w:rsid w:val="00A856D0"/>
    <w:rsid w:val="00A8706D"/>
    <w:rsid w:val="00A87FDB"/>
    <w:rsid w:val="00A9045B"/>
    <w:rsid w:val="00A905D1"/>
    <w:rsid w:val="00A91EA6"/>
    <w:rsid w:val="00A921E8"/>
    <w:rsid w:val="00A944CB"/>
    <w:rsid w:val="00A963A7"/>
    <w:rsid w:val="00A965FD"/>
    <w:rsid w:val="00A96797"/>
    <w:rsid w:val="00A97093"/>
    <w:rsid w:val="00AA0C6B"/>
    <w:rsid w:val="00AA4225"/>
    <w:rsid w:val="00AA6430"/>
    <w:rsid w:val="00AA704B"/>
    <w:rsid w:val="00AB0807"/>
    <w:rsid w:val="00AB2144"/>
    <w:rsid w:val="00AB259F"/>
    <w:rsid w:val="00AB4470"/>
    <w:rsid w:val="00AB513B"/>
    <w:rsid w:val="00AB6A86"/>
    <w:rsid w:val="00AB6BDE"/>
    <w:rsid w:val="00AB7B54"/>
    <w:rsid w:val="00AC15FE"/>
    <w:rsid w:val="00AC2597"/>
    <w:rsid w:val="00AC27C2"/>
    <w:rsid w:val="00AC3CD3"/>
    <w:rsid w:val="00AC56F3"/>
    <w:rsid w:val="00AC628B"/>
    <w:rsid w:val="00AD0507"/>
    <w:rsid w:val="00AD239F"/>
    <w:rsid w:val="00AD458C"/>
    <w:rsid w:val="00AD601B"/>
    <w:rsid w:val="00AD67FE"/>
    <w:rsid w:val="00AD68A8"/>
    <w:rsid w:val="00AD733E"/>
    <w:rsid w:val="00AD7A34"/>
    <w:rsid w:val="00AE01D9"/>
    <w:rsid w:val="00AE4E6A"/>
    <w:rsid w:val="00AE56BF"/>
    <w:rsid w:val="00AE61D4"/>
    <w:rsid w:val="00AE7A3A"/>
    <w:rsid w:val="00AF015F"/>
    <w:rsid w:val="00AF0406"/>
    <w:rsid w:val="00AF0476"/>
    <w:rsid w:val="00AF10F5"/>
    <w:rsid w:val="00AF1242"/>
    <w:rsid w:val="00AF2E7B"/>
    <w:rsid w:val="00AF3F01"/>
    <w:rsid w:val="00AF47FA"/>
    <w:rsid w:val="00AF48A6"/>
    <w:rsid w:val="00AF5063"/>
    <w:rsid w:val="00AF5832"/>
    <w:rsid w:val="00AF61E2"/>
    <w:rsid w:val="00B01D9A"/>
    <w:rsid w:val="00B03B75"/>
    <w:rsid w:val="00B04D82"/>
    <w:rsid w:val="00B04F82"/>
    <w:rsid w:val="00B06B0F"/>
    <w:rsid w:val="00B0724F"/>
    <w:rsid w:val="00B07F3D"/>
    <w:rsid w:val="00B10051"/>
    <w:rsid w:val="00B101EA"/>
    <w:rsid w:val="00B15545"/>
    <w:rsid w:val="00B15621"/>
    <w:rsid w:val="00B15999"/>
    <w:rsid w:val="00B16942"/>
    <w:rsid w:val="00B20F54"/>
    <w:rsid w:val="00B223DA"/>
    <w:rsid w:val="00B24FA9"/>
    <w:rsid w:val="00B2627D"/>
    <w:rsid w:val="00B26AED"/>
    <w:rsid w:val="00B26BFC"/>
    <w:rsid w:val="00B27DE9"/>
    <w:rsid w:val="00B3197B"/>
    <w:rsid w:val="00B31C0E"/>
    <w:rsid w:val="00B34B00"/>
    <w:rsid w:val="00B34B63"/>
    <w:rsid w:val="00B35B0E"/>
    <w:rsid w:val="00B36FE0"/>
    <w:rsid w:val="00B373B4"/>
    <w:rsid w:val="00B403DD"/>
    <w:rsid w:val="00B4231C"/>
    <w:rsid w:val="00B42E06"/>
    <w:rsid w:val="00B43A09"/>
    <w:rsid w:val="00B45D6A"/>
    <w:rsid w:val="00B50EEB"/>
    <w:rsid w:val="00B52399"/>
    <w:rsid w:val="00B544C0"/>
    <w:rsid w:val="00B569DE"/>
    <w:rsid w:val="00B65A29"/>
    <w:rsid w:val="00B66AAD"/>
    <w:rsid w:val="00B66DCD"/>
    <w:rsid w:val="00B716AC"/>
    <w:rsid w:val="00B73051"/>
    <w:rsid w:val="00B7383C"/>
    <w:rsid w:val="00B778A7"/>
    <w:rsid w:val="00B77EE4"/>
    <w:rsid w:val="00B81462"/>
    <w:rsid w:val="00B815BB"/>
    <w:rsid w:val="00B81887"/>
    <w:rsid w:val="00B81CDC"/>
    <w:rsid w:val="00B81D51"/>
    <w:rsid w:val="00B82075"/>
    <w:rsid w:val="00B83FB5"/>
    <w:rsid w:val="00B840A1"/>
    <w:rsid w:val="00B850AB"/>
    <w:rsid w:val="00B8615B"/>
    <w:rsid w:val="00B87FD4"/>
    <w:rsid w:val="00B91C5E"/>
    <w:rsid w:val="00B92D84"/>
    <w:rsid w:val="00B950FD"/>
    <w:rsid w:val="00B96829"/>
    <w:rsid w:val="00B9702F"/>
    <w:rsid w:val="00BA0778"/>
    <w:rsid w:val="00BA2618"/>
    <w:rsid w:val="00BA2996"/>
    <w:rsid w:val="00BA4280"/>
    <w:rsid w:val="00BA49B1"/>
    <w:rsid w:val="00BA5B70"/>
    <w:rsid w:val="00BA5B76"/>
    <w:rsid w:val="00BB15B7"/>
    <w:rsid w:val="00BB3033"/>
    <w:rsid w:val="00BB52AF"/>
    <w:rsid w:val="00BB5946"/>
    <w:rsid w:val="00BB5A9C"/>
    <w:rsid w:val="00BB798A"/>
    <w:rsid w:val="00BB7C43"/>
    <w:rsid w:val="00BC32C1"/>
    <w:rsid w:val="00BC3BF8"/>
    <w:rsid w:val="00BC44DF"/>
    <w:rsid w:val="00BC45C8"/>
    <w:rsid w:val="00BD00BB"/>
    <w:rsid w:val="00BD04BB"/>
    <w:rsid w:val="00BD0CE6"/>
    <w:rsid w:val="00BD52BC"/>
    <w:rsid w:val="00BD5BEB"/>
    <w:rsid w:val="00BD5D33"/>
    <w:rsid w:val="00BD740C"/>
    <w:rsid w:val="00BD7C8F"/>
    <w:rsid w:val="00BE0280"/>
    <w:rsid w:val="00BE0862"/>
    <w:rsid w:val="00BE2383"/>
    <w:rsid w:val="00BE24E4"/>
    <w:rsid w:val="00BE2B80"/>
    <w:rsid w:val="00BE2C4A"/>
    <w:rsid w:val="00BE3150"/>
    <w:rsid w:val="00BE38D9"/>
    <w:rsid w:val="00BE46FF"/>
    <w:rsid w:val="00BE69D2"/>
    <w:rsid w:val="00BE702F"/>
    <w:rsid w:val="00BE7241"/>
    <w:rsid w:val="00BE75BD"/>
    <w:rsid w:val="00BE7AC3"/>
    <w:rsid w:val="00BE7E57"/>
    <w:rsid w:val="00BF0694"/>
    <w:rsid w:val="00BF0945"/>
    <w:rsid w:val="00BF3859"/>
    <w:rsid w:val="00BF3C88"/>
    <w:rsid w:val="00BF555C"/>
    <w:rsid w:val="00BF61DD"/>
    <w:rsid w:val="00BF6634"/>
    <w:rsid w:val="00BF6ED8"/>
    <w:rsid w:val="00C001F5"/>
    <w:rsid w:val="00C03096"/>
    <w:rsid w:val="00C03AED"/>
    <w:rsid w:val="00C04EBB"/>
    <w:rsid w:val="00C06749"/>
    <w:rsid w:val="00C076F3"/>
    <w:rsid w:val="00C102D2"/>
    <w:rsid w:val="00C104FB"/>
    <w:rsid w:val="00C10C7F"/>
    <w:rsid w:val="00C11477"/>
    <w:rsid w:val="00C13339"/>
    <w:rsid w:val="00C140CC"/>
    <w:rsid w:val="00C14A9E"/>
    <w:rsid w:val="00C14BEC"/>
    <w:rsid w:val="00C14F25"/>
    <w:rsid w:val="00C15083"/>
    <w:rsid w:val="00C15C9E"/>
    <w:rsid w:val="00C15DEE"/>
    <w:rsid w:val="00C1656A"/>
    <w:rsid w:val="00C16914"/>
    <w:rsid w:val="00C16928"/>
    <w:rsid w:val="00C24652"/>
    <w:rsid w:val="00C25C21"/>
    <w:rsid w:val="00C27F11"/>
    <w:rsid w:val="00C27F1F"/>
    <w:rsid w:val="00C3361E"/>
    <w:rsid w:val="00C33EB0"/>
    <w:rsid w:val="00C37DA1"/>
    <w:rsid w:val="00C402EE"/>
    <w:rsid w:val="00C42762"/>
    <w:rsid w:val="00C42C08"/>
    <w:rsid w:val="00C42CC7"/>
    <w:rsid w:val="00C42D77"/>
    <w:rsid w:val="00C45EF9"/>
    <w:rsid w:val="00C478DD"/>
    <w:rsid w:val="00C47E98"/>
    <w:rsid w:val="00C50F93"/>
    <w:rsid w:val="00C51423"/>
    <w:rsid w:val="00C524DC"/>
    <w:rsid w:val="00C56ECC"/>
    <w:rsid w:val="00C57FC7"/>
    <w:rsid w:val="00C57FF5"/>
    <w:rsid w:val="00C600B8"/>
    <w:rsid w:val="00C613F1"/>
    <w:rsid w:val="00C62502"/>
    <w:rsid w:val="00C63F5B"/>
    <w:rsid w:val="00C645DA"/>
    <w:rsid w:val="00C657BC"/>
    <w:rsid w:val="00C70C9D"/>
    <w:rsid w:val="00C737D4"/>
    <w:rsid w:val="00C74E31"/>
    <w:rsid w:val="00C7523C"/>
    <w:rsid w:val="00C77B22"/>
    <w:rsid w:val="00C812A7"/>
    <w:rsid w:val="00C817BC"/>
    <w:rsid w:val="00C828CB"/>
    <w:rsid w:val="00C843BC"/>
    <w:rsid w:val="00C8471C"/>
    <w:rsid w:val="00C85622"/>
    <w:rsid w:val="00C85645"/>
    <w:rsid w:val="00C85D24"/>
    <w:rsid w:val="00C87607"/>
    <w:rsid w:val="00C9026C"/>
    <w:rsid w:val="00C916BD"/>
    <w:rsid w:val="00C91C3D"/>
    <w:rsid w:val="00C922FE"/>
    <w:rsid w:val="00C92668"/>
    <w:rsid w:val="00C95128"/>
    <w:rsid w:val="00C96706"/>
    <w:rsid w:val="00CA0219"/>
    <w:rsid w:val="00CA061E"/>
    <w:rsid w:val="00CA07DA"/>
    <w:rsid w:val="00CA2D26"/>
    <w:rsid w:val="00CA2F5B"/>
    <w:rsid w:val="00CA3BCD"/>
    <w:rsid w:val="00CA4983"/>
    <w:rsid w:val="00CA65F3"/>
    <w:rsid w:val="00CB05A6"/>
    <w:rsid w:val="00CB0D80"/>
    <w:rsid w:val="00CB35EB"/>
    <w:rsid w:val="00CB4716"/>
    <w:rsid w:val="00CB5425"/>
    <w:rsid w:val="00CB56B3"/>
    <w:rsid w:val="00CC0B22"/>
    <w:rsid w:val="00CC1B8E"/>
    <w:rsid w:val="00CC346B"/>
    <w:rsid w:val="00CC60E8"/>
    <w:rsid w:val="00CC6251"/>
    <w:rsid w:val="00CC62BB"/>
    <w:rsid w:val="00CC745A"/>
    <w:rsid w:val="00CC791F"/>
    <w:rsid w:val="00CC7E28"/>
    <w:rsid w:val="00CC7E38"/>
    <w:rsid w:val="00CD091F"/>
    <w:rsid w:val="00CD0CB9"/>
    <w:rsid w:val="00CD17EC"/>
    <w:rsid w:val="00CD182A"/>
    <w:rsid w:val="00CD328F"/>
    <w:rsid w:val="00CD3413"/>
    <w:rsid w:val="00CD34F3"/>
    <w:rsid w:val="00CD3DBC"/>
    <w:rsid w:val="00CD4554"/>
    <w:rsid w:val="00CD6028"/>
    <w:rsid w:val="00CD671E"/>
    <w:rsid w:val="00CD707C"/>
    <w:rsid w:val="00CE0B9B"/>
    <w:rsid w:val="00CE157E"/>
    <w:rsid w:val="00CE2E6B"/>
    <w:rsid w:val="00CE37F4"/>
    <w:rsid w:val="00CE7B5A"/>
    <w:rsid w:val="00CF0120"/>
    <w:rsid w:val="00CF4BE0"/>
    <w:rsid w:val="00CF59A9"/>
    <w:rsid w:val="00CF75BE"/>
    <w:rsid w:val="00D02BF6"/>
    <w:rsid w:val="00D0384B"/>
    <w:rsid w:val="00D04810"/>
    <w:rsid w:val="00D04A0F"/>
    <w:rsid w:val="00D07710"/>
    <w:rsid w:val="00D07A2D"/>
    <w:rsid w:val="00D103F6"/>
    <w:rsid w:val="00D11E15"/>
    <w:rsid w:val="00D11EF7"/>
    <w:rsid w:val="00D12CFB"/>
    <w:rsid w:val="00D131D6"/>
    <w:rsid w:val="00D17682"/>
    <w:rsid w:val="00D21C83"/>
    <w:rsid w:val="00D223F0"/>
    <w:rsid w:val="00D26397"/>
    <w:rsid w:val="00D30137"/>
    <w:rsid w:val="00D30DA9"/>
    <w:rsid w:val="00D311EF"/>
    <w:rsid w:val="00D345E8"/>
    <w:rsid w:val="00D35026"/>
    <w:rsid w:val="00D35815"/>
    <w:rsid w:val="00D36594"/>
    <w:rsid w:val="00D37139"/>
    <w:rsid w:val="00D3720E"/>
    <w:rsid w:val="00D40FE1"/>
    <w:rsid w:val="00D4121D"/>
    <w:rsid w:val="00D4126C"/>
    <w:rsid w:val="00D4165A"/>
    <w:rsid w:val="00D41AEF"/>
    <w:rsid w:val="00D42740"/>
    <w:rsid w:val="00D42F8D"/>
    <w:rsid w:val="00D4309F"/>
    <w:rsid w:val="00D45024"/>
    <w:rsid w:val="00D4558F"/>
    <w:rsid w:val="00D46B3A"/>
    <w:rsid w:val="00D46C6E"/>
    <w:rsid w:val="00D511AA"/>
    <w:rsid w:val="00D513B8"/>
    <w:rsid w:val="00D5190F"/>
    <w:rsid w:val="00D51FD9"/>
    <w:rsid w:val="00D52704"/>
    <w:rsid w:val="00D533DF"/>
    <w:rsid w:val="00D53B2A"/>
    <w:rsid w:val="00D5428E"/>
    <w:rsid w:val="00D545D0"/>
    <w:rsid w:val="00D56763"/>
    <w:rsid w:val="00D577B5"/>
    <w:rsid w:val="00D602E4"/>
    <w:rsid w:val="00D6152F"/>
    <w:rsid w:val="00D61AB7"/>
    <w:rsid w:val="00D61E4E"/>
    <w:rsid w:val="00D62378"/>
    <w:rsid w:val="00D6258D"/>
    <w:rsid w:val="00D64970"/>
    <w:rsid w:val="00D6539C"/>
    <w:rsid w:val="00D67C16"/>
    <w:rsid w:val="00D713C9"/>
    <w:rsid w:val="00D71A21"/>
    <w:rsid w:val="00D72821"/>
    <w:rsid w:val="00D7286B"/>
    <w:rsid w:val="00D732D4"/>
    <w:rsid w:val="00D739B1"/>
    <w:rsid w:val="00D73F66"/>
    <w:rsid w:val="00D75580"/>
    <w:rsid w:val="00D7589E"/>
    <w:rsid w:val="00D75911"/>
    <w:rsid w:val="00D75E9F"/>
    <w:rsid w:val="00D8072C"/>
    <w:rsid w:val="00D84392"/>
    <w:rsid w:val="00D84B5C"/>
    <w:rsid w:val="00D8700F"/>
    <w:rsid w:val="00D87468"/>
    <w:rsid w:val="00D874F4"/>
    <w:rsid w:val="00D92037"/>
    <w:rsid w:val="00D92220"/>
    <w:rsid w:val="00D939F4"/>
    <w:rsid w:val="00D961E5"/>
    <w:rsid w:val="00D9690B"/>
    <w:rsid w:val="00DA19ED"/>
    <w:rsid w:val="00DA1DD5"/>
    <w:rsid w:val="00DA1E57"/>
    <w:rsid w:val="00DA338B"/>
    <w:rsid w:val="00DA399F"/>
    <w:rsid w:val="00DA4A57"/>
    <w:rsid w:val="00DB36D0"/>
    <w:rsid w:val="00DB3AF3"/>
    <w:rsid w:val="00DB4548"/>
    <w:rsid w:val="00DB70F8"/>
    <w:rsid w:val="00DB7571"/>
    <w:rsid w:val="00DB7A6B"/>
    <w:rsid w:val="00DC1CB7"/>
    <w:rsid w:val="00DC22BC"/>
    <w:rsid w:val="00DC23BC"/>
    <w:rsid w:val="00DC4977"/>
    <w:rsid w:val="00DC5F76"/>
    <w:rsid w:val="00DC65E4"/>
    <w:rsid w:val="00DC7406"/>
    <w:rsid w:val="00DC7B75"/>
    <w:rsid w:val="00DD09AD"/>
    <w:rsid w:val="00DD1171"/>
    <w:rsid w:val="00DD3683"/>
    <w:rsid w:val="00DD3E68"/>
    <w:rsid w:val="00DD45B3"/>
    <w:rsid w:val="00DD45FE"/>
    <w:rsid w:val="00DD57DD"/>
    <w:rsid w:val="00DD6E8A"/>
    <w:rsid w:val="00DD7D52"/>
    <w:rsid w:val="00DE57EE"/>
    <w:rsid w:val="00DF126E"/>
    <w:rsid w:val="00DF1581"/>
    <w:rsid w:val="00DF2672"/>
    <w:rsid w:val="00DF2CF9"/>
    <w:rsid w:val="00DF346A"/>
    <w:rsid w:val="00DF47B5"/>
    <w:rsid w:val="00DF517B"/>
    <w:rsid w:val="00E0352D"/>
    <w:rsid w:val="00E03BA2"/>
    <w:rsid w:val="00E03DC3"/>
    <w:rsid w:val="00E062F4"/>
    <w:rsid w:val="00E07704"/>
    <w:rsid w:val="00E07A74"/>
    <w:rsid w:val="00E07B1A"/>
    <w:rsid w:val="00E07F82"/>
    <w:rsid w:val="00E143BE"/>
    <w:rsid w:val="00E203D6"/>
    <w:rsid w:val="00E211FA"/>
    <w:rsid w:val="00E21250"/>
    <w:rsid w:val="00E22FEC"/>
    <w:rsid w:val="00E2663D"/>
    <w:rsid w:val="00E27059"/>
    <w:rsid w:val="00E27F47"/>
    <w:rsid w:val="00E304E8"/>
    <w:rsid w:val="00E33115"/>
    <w:rsid w:val="00E33D68"/>
    <w:rsid w:val="00E34E1B"/>
    <w:rsid w:val="00E42FC3"/>
    <w:rsid w:val="00E45CA1"/>
    <w:rsid w:val="00E470AC"/>
    <w:rsid w:val="00E50BD0"/>
    <w:rsid w:val="00E516E0"/>
    <w:rsid w:val="00E530F7"/>
    <w:rsid w:val="00E533C8"/>
    <w:rsid w:val="00E54A74"/>
    <w:rsid w:val="00E5570E"/>
    <w:rsid w:val="00E60AEF"/>
    <w:rsid w:val="00E61256"/>
    <w:rsid w:val="00E63414"/>
    <w:rsid w:val="00E63941"/>
    <w:rsid w:val="00E64C1D"/>
    <w:rsid w:val="00E6532C"/>
    <w:rsid w:val="00E6624F"/>
    <w:rsid w:val="00E702AF"/>
    <w:rsid w:val="00E71214"/>
    <w:rsid w:val="00E71B52"/>
    <w:rsid w:val="00E72A42"/>
    <w:rsid w:val="00E740C3"/>
    <w:rsid w:val="00E74FD2"/>
    <w:rsid w:val="00E76CE8"/>
    <w:rsid w:val="00E80495"/>
    <w:rsid w:val="00E82525"/>
    <w:rsid w:val="00E83D46"/>
    <w:rsid w:val="00E847EB"/>
    <w:rsid w:val="00E85E1A"/>
    <w:rsid w:val="00E87E38"/>
    <w:rsid w:val="00E90102"/>
    <w:rsid w:val="00E9515B"/>
    <w:rsid w:val="00E962E7"/>
    <w:rsid w:val="00E9688E"/>
    <w:rsid w:val="00E9738A"/>
    <w:rsid w:val="00E97ACB"/>
    <w:rsid w:val="00EA0015"/>
    <w:rsid w:val="00EA1212"/>
    <w:rsid w:val="00EA1F6B"/>
    <w:rsid w:val="00EA2A12"/>
    <w:rsid w:val="00EA2BE8"/>
    <w:rsid w:val="00EA4E97"/>
    <w:rsid w:val="00EA5012"/>
    <w:rsid w:val="00EA5A98"/>
    <w:rsid w:val="00EA5CD1"/>
    <w:rsid w:val="00EA6D74"/>
    <w:rsid w:val="00EB1A8A"/>
    <w:rsid w:val="00EB1D80"/>
    <w:rsid w:val="00EB28D6"/>
    <w:rsid w:val="00EB4D2F"/>
    <w:rsid w:val="00EB5196"/>
    <w:rsid w:val="00EB5711"/>
    <w:rsid w:val="00EB61ED"/>
    <w:rsid w:val="00EB73A6"/>
    <w:rsid w:val="00EC2353"/>
    <w:rsid w:val="00EC34A4"/>
    <w:rsid w:val="00EC3E88"/>
    <w:rsid w:val="00EC4994"/>
    <w:rsid w:val="00EC4A38"/>
    <w:rsid w:val="00EC5C16"/>
    <w:rsid w:val="00ED03AB"/>
    <w:rsid w:val="00ED2680"/>
    <w:rsid w:val="00ED28D6"/>
    <w:rsid w:val="00ED2B67"/>
    <w:rsid w:val="00ED6D39"/>
    <w:rsid w:val="00ED78AC"/>
    <w:rsid w:val="00EE072C"/>
    <w:rsid w:val="00EE0DB9"/>
    <w:rsid w:val="00EE1B44"/>
    <w:rsid w:val="00EE2D2A"/>
    <w:rsid w:val="00EE3A94"/>
    <w:rsid w:val="00EE532C"/>
    <w:rsid w:val="00EE5620"/>
    <w:rsid w:val="00EE60A8"/>
    <w:rsid w:val="00EF14C7"/>
    <w:rsid w:val="00EF21E1"/>
    <w:rsid w:val="00EF3C3B"/>
    <w:rsid w:val="00EF3E45"/>
    <w:rsid w:val="00EF53C5"/>
    <w:rsid w:val="00EF67F4"/>
    <w:rsid w:val="00EF7776"/>
    <w:rsid w:val="00EF7A4F"/>
    <w:rsid w:val="00EF7DAE"/>
    <w:rsid w:val="00F004C2"/>
    <w:rsid w:val="00F03448"/>
    <w:rsid w:val="00F0395B"/>
    <w:rsid w:val="00F03D79"/>
    <w:rsid w:val="00F04898"/>
    <w:rsid w:val="00F048F2"/>
    <w:rsid w:val="00F076B0"/>
    <w:rsid w:val="00F077A1"/>
    <w:rsid w:val="00F10B59"/>
    <w:rsid w:val="00F11492"/>
    <w:rsid w:val="00F13635"/>
    <w:rsid w:val="00F14B14"/>
    <w:rsid w:val="00F177A7"/>
    <w:rsid w:val="00F17D82"/>
    <w:rsid w:val="00F22182"/>
    <w:rsid w:val="00F23DAD"/>
    <w:rsid w:val="00F24119"/>
    <w:rsid w:val="00F25FCD"/>
    <w:rsid w:val="00F26729"/>
    <w:rsid w:val="00F2699A"/>
    <w:rsid w:val="00F3099A"/>
    <w:rsid w:val="00F31627"/>
    <w:rsid w:val="00F319ED"/>
    <w:rsid w:val="00F34A16"/>
    <w:rsid w:val="00F351C4"/>
    <w:rsid w:val="00F36643"/>
    <w:rsid w:val="00F37369"/>
    <w:rsid w:val="00F37C33"/>
    <w:rsid w:val="00F401FB"/>
    <w:rsid w:val="00F43C38"/>
    <w:rsid w:val="00F43CFD"/>
    <w:rsid w:val="00F446F1"/>
    <w:rsid w:val="00F5066B"/>
    <w:rsid w:val="00F517F3"/>
    <w:rsid w:val="00F532B9"/>
    <w:rsid w:val="00F53736"/>
    <w:rsid w:val="00F62DF6"/>
    <w:rsid w:val="00F63AAC"/>
    <w:rsid w:val="00F64378"/>
    <w:rsid w:val="00F64623"/>
    <w:rsid w:val="00F65C2F"/>
    <w:rsid w:val="00F675D6"/>
    <w:rsid w:val="00F70A2B"/>
    <w:rsid w:val="00F7153A"/>
    <w:rsid w:val="00F71C9F"/>
    <w:rsid w:val="00F71CA2"/>
    <w:rsid w:val="00F74379"/>
    <w:rsid w:val="00F7531E"/>
    <w:rsid w:val="00F76A75"/>
    <w:rsid w:val="00F77EDB"/>
    <w:rsid w:val="00F81ACB"/>
    <w:rsid w:val="00F843B0"/>
    <w:rsid w:val="00F85562"/>
    <w:rsid w:val="00F91BF5"/>
    <w:rsid w:val="00F9233E"/>
    <w:rsid w:val="00F9499E"/>
    <w:rsid w:val="00F95E17"/>
    <w:rsid w:val="00F9715E"/>
    <w:rsid w:val="00F97FD3"/>
    <w:rsid w:val="00FA1677"/>
    <w:rsid w:val="00FA20AB"/>
    <w:rsid w:val="00FA2F41"/>
    <w:rsid w:val="00FA39D6"/>
    <w:rsid w:val="00FA4278"/>
    <w:rsid w:val="00FA43CD"/>
    <w:rsid w:val="00FA4503"/>
    <w:rsid w:val="00FA48F0"/>
    <w:rsid w:val="00FA517B"/>
    <w:rsid w:val="00FA56D2"/>
    <w:rsid w:val="00FB0BBA"/>
    <w:rsid w:val="00FB3968"/>
    <w:rsid w:val="00FB6082"/>
    <w:rsid w:val="00FB6B8D"/>
    <w:rsid w:val="00FC1483"/>
    <w:rsid w:val="00FC37FC"/>
    <w:rsid w:val="00FC416A"/>
    <w:rsid w:val="00FC450C"/>
    <w:rsid w:val="00FC7FDD"/>
    <w:rsid w:val="00FD05E8"/>
    <w:rsid w:val="00FD07D1"/>
    <w:rsid w:val="00FD0A77"/>
    <w:rsid w:val="00FD174D"/>
    <w:rsid w:val="00FD2C72"/>
    <w:rsid w:val="00FD42AA"/>
    <w:rsid w:val="00FD5416"/>
    <w:rsid w:val="00FD6C75"/>
    <w:rsid w:val="00FD71F7"/>
    <w:rsid w:val="00FE2DF6"/>
    <w:rsid w:val="00FE35EA"/>
    <w:rsid w:val="00FE3760"/>
    <w:rsid w:val="00FE4072"/>
    <w:rsid w:val="00FE4450"/>
    <w:rsid w:val="00FE73F3"/>
    <w:rsid w:val="00FF0B88"/>
    <w:rsid w:val="00FF1410"/>
    <w:rsid w:val="00FF1AA0"/>
    <w:rsid w:val="00FF2A99"/>
    <w:rsid w:val="00FF2B4A"/>
    <w:rsid w:val="00FF3F39"/>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1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8A7F29"/>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autoRedefine/>
    <w:uiPriority w:val="9"/>
    <w:qFormat/>
    <w:rsid w:val="00451A3B"/>
    <w:pPr>
      <w:keepLines/>
      <w:tabs>
        <w:tab w:val="clear" w:pos="567"/>
      </w:tabs>
      <w:spacing w:before="600" w:after="200"/>
      <w:outlineLvl w:val="0"/>
    </w:pPr>
    <w:rPr>
      <w:rFonts w:ascii="FangSong" w:eastAsia="FangSong" w:hAnsi="FangSong" w:cstheme="majorBidi"/>
      <w:b/>
      <w:bCs/>
      <w:sz w:val="36"/>
      <w:szCs w:val="40"/>
    </w:rPr>
  </w:style>
  <w:style w:type="paragraph" w:styleId="Heading2">
    <w:name w:val="heading 2"/>
    <w:aliases w:val="[2] Level 2"/>
    <w:basedOn w:val="Normal"/>
    <w:next w:val="Normal"/>
    <w:link w:val="Heading2Char"/>
    <w:autoRedefine/>
    <w:uiPriority w:val="6"/>
    <w:unhideWhenUsed/>
    <w:qFormat/>
    <w:rsid w:val="007638CE"/>
    <w:pPr>
      <w:keepLines/>
      <w:tabs>
        <w:tab w:val="clear" w:pos="567"/>
      </w:tab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7"/>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7"/>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7"/>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7"/>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7"/>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7"/>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7"/>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451A3B"/>
    <w:rPr>
      <w:rFonts w:ascii="FangSong" w:eastAsia="FangSong" w:hAnsi="FangSong" w:cstheme="majorBidi"/>
      <w:b/>
      <w:bCs/>
      <w:sz w:val="36"/>
      <w:szCs w:val="40"/>
    </w:rPr>
  </w:style>
  <w:style w:type="character" w:customStyle="1" w:styleId="Heading2Char">
    <w:name w:val="Heading 2 Char"/>
    <w:aliases w:val="[2] Level 2 Char"/>
    <w:basedOn w:val="DefaultParagraphFont"/>
    <w:link w:val="Heading2"/>
    <w:uiPriority w:val="6"/>
    <w:rsid w:val="007638CE"/>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pPr>
      <w:spacing w:after="0"/>
    </w:pPr>
  </w:style>
  <w:style w:type="paragraph" w:styleId="Caption">
    <w:name w:val="caption"/>
    <w:basedOn w:val="Normal"/>
    <w:next w:val="Normal"/>
    <w:uiPriority w:val="7"/>
    <w:unhideWhenUsed/>
    <w:qFormat/>
    <w:rsid w:val="002861DA"/>
    <w:pPr>
      <w:spacing w:after="200"/>
      <w:jc w:val="center"/>
    </w:pPr>
    <w:rPr>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6"/>
      </w:numPr>
    </w:pPr>
  </w:style>
  <w:style w:type="paragraph" w:customStyle="1" w:styleId="8Appendix2">
    <w:name w:val="[8] Appendix 2"/>
    <w:basedOn w:val="7Appendix1"/>
    <w:next w:val="Normal"/>
    <w:uiPriority w:val="6"/>
    <w:qFormat/>
    <w:rsid w:val="00AD601B"/>
    <w:pPr>
      <w:numPr>
        <w:ilvl w:val="1"/>
      </w:numPr>
      <w:outlineLvl w:val="1"/>
    </w:pPr>
    <w:rPr>
      <w:szCs w:val="28"/>
    </w:rPr>
  </w:style>
  <w:style w:type="paragraph" w:styleId="ListBullet">
    <w:name w:val="List Bullet"/>
    <w:aliases w:val="[L] List Bullet"/>
    <w:basedOn w:val="Normal"/>
    <w:autoRedefine/>
    <w:uiPriority w:val="6"/>
    <w:unhideWhenUsed/>
    <w:qFormat/>
    <w:rsid w:val="001D3899"/>
    <w:pPr>
      <w:numPr>
        <w:numId w:val="5"/>
      </w:numPr>
      <w:tabs>
        <w:tab w:val="clear" w:pos="567"/>
      </w:tabs>
      <w:contextualSpacing/>
    </w:pPr>
    <w:rPr>
      <w:rFonts w:ascii="FangSong" w:eastAsia="FangSong" w:hAnsi="FangSong"/>
    </w:rPr>
  </w:style>
  <w:style w:type="paragraph" w:styleId="ListNumber">
    <w:name w:val="List Number"/>
    <w:basedOn w:val="Normal"/>
    <w:uiPriority w:val="7"/>
    <w:unhideWhenUsed/>
    <w:qFormat/>
    <w:rsid w:val="00FE4450"/>
    <w:pPr>
      <w:numPr>
        <w:numId w:val="8"/>
      </w:numPr>
      <w:tabs>
        <w:tab w:val="clear" w:pos="567"/>
        <w:tab w:val="left" w:pos="720"/>
      </w:tabs>
      <w:contextualSpacing/>
    </w:p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3"/>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autoRedefine/>
    <w:uiPriority w:val="34"/>
    <w:locked/>
    <w:rsid w:val="00C8471C"/>
    <w:pPr>
      <w:ind w:left="720"/>
      <w:contextualSpacing/>
    </w:pPr>
    <w:rPr>
      <w:rFonts w:ascii="FangSong" w:eastAsia="FangSong" w:hAnsi="FangSong"/>
    </w:rPr>
  </w:style>
  <w:style w:type="numbering" w:customStyle="1" w:styleId="RiscureNumbered">
    <w:name w:val="Riscure Numbered"/>
    <w:basedOn w:val="RiscureBulleted"/>
    <w:uiPriority w:val="99"/>
    <w:rsid w:val="00DA399F"/>
    <w:pPr>
      <w:numPr>
        <w:numId w:val="4"/>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6"/>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next w:val="Normal"/>
    <w:autoRedefine/>
    <w:uiPriority w:val="5"/>
    <w:qFormat/>
    <w:rsid w:val="00E72A42"/>
    <w:pPr>
      <w:pageBreakBefore/>
      <w:spacing w:before="240"/>
      <w:ind w:left="994" w:hanging="994"/>
    </w:pPr>
  </w:style>
  <w:style w:type="paragraph" w:styleId="ListNumber2">
    <w:name w:val="List Number 2"/>
    <w:basedOn w:val="Normal"/>
    <w:uiPriority w:val="99"/>
    <w:semiHidden/>
    <w:unhideWhenUsed/>
    <w:locked/>
    <w:rsid w:val="002A0ABC"/>
    <w:pPr>
      <w:numPr>
        <w:numId w:val="2"/>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customStyle="1" w:styleId="NormalHeading">
    <w:name w:val="Normal [Heading]"/>
    <w:basedOn w:val="Normal"/>
    <w:next w:val="Normal"/>
    <w:uiPriority w:val="5"/>
    <w:qFormat/>
    <w:rsid w:val="00281F28"/>
    <w:rPr>
      <w:b/>
    </w:rPr>
  </w:style>
  <w:style w:type="paragraph" w:styleId="PlainText">
    <w:name w:val="Plain Text"/>
    <w:basedOn w:val="Normal"/>
    <w:link w:val="PlainTextChar"/>
    <w:uiPriority w:val="99"/>
    <w:unhideWhenUsed/>
    <w:locked/>
    <w:rsid w:val="00A81027"/>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81027"/>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86405">
      <w:bodyDiv w:val="1"/>
      <w:marLeft w:val="0"/>
      <w:marRight w:val="0"/>
      <w:marTop w:val="0"/>
      <w:marBottom w:val="0"/>
      <w:divBdr>
        <w:top w:val="none" w:sz="0" w:space="0" w:color="auto"/>
        <w:left w:val="none" w:sz="0" w:space="0" w:color="auto"/>
        <w:bottom w:val="none" w:sz="0" w:space="0" w:color="auto"/>
        <w:right w:val="none" w:sz="0" w:space="0" w:color="auto"/>
      </w:divBdr>
    </w:div>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scure.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request@riscure.com"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scure.com"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glossaryDocument" Target="glossary/document.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upport.riscure.com/" TargetMode="External"/><Relationship Id="rId10" Type="http://schemas.openxmlformats.org/officeDocument/2006/relationships/hyperlink" Target="mailto:inforequest@riscure.com" TargetMode="External"/><Relationship Id="rId19" Type="http://schemas.openxmlformats.org/officeDocument/2006/relationships/image" Target="media/image6.jp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PDFactory\DITA\Hardware\Template-QS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DC48C5EDDE412982C88D61BF9CB1D5"/>
        <w:category>
          <w:name w:val="General"/>
          <w:gallery w:val="placeholder"/>
        </w:category>
        <w:types>
          <w:type w:val="bbPlcHdr"/>
        </w:types>
        <w:behaviors>
          <w:behavior w:val="content"/>
        </w:behaviors>
        <w:guid w:val="{61B5C0A3-FCF3-4EF3-BBE5-FD7440782A07}"/>
      </w:docPartPr>
      <w:docPartBody>
        <w:p w:rsidR="00CC00A0" w:rsidRDefault="00646D78">
          <w:pPr>
            <w:pStyle w:val="A2DC48C5EDDE412982C88D61BF9CB1D5"/>
          </w:pPr>
          <w:r w:rsidRPr="0080581E">
            <w:rPr>
              <w:rStyle w:val="PlaceholderText"/>
            </w:rPr>
            <w:t>[Subject]</w:t>
          </w:r>
        </w:p>
      </w:docPartBody>
    </w:docPart>
    <w:docPart>
      <w:docPartPr>
        <w:name w:val="4776E7A3A4454880B05029C9CF367F29"/>
        <w:category>
          <w:name w:val="General"/>
          <w:gallery w:val="placeholder"/>
        </w:category>
        <w:types>
          <w:type w:val="bbPlcHdr"/>
        </w:types>
        <w:behaviors>
          <w:behavior w:val="content"/>
        </w:behaviors>
        <w:guid w:val="{8C73DEBD-27B0-465C-A6A3-EF7C91D366E8}"/>
      </w:docPartPr>
      <w:docPartBody>
        <w:p w:rsidR="00CC00A0" w:rsidRDefault="00646D78">
          <w:pPr>
            <w:pStyle w:val="4776E7A3A4454880B05029C9CF367F29"/>
          </w:pPr>
          <w:r w:rsidRPr="0080581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co Ligh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D78"/>
    <w:rsid w:val="00003C94"/>
    <w:rsid w:val="00045623"/>
    <w:rsid w:val="00054416"/>
    <w:rsid w:val="00087928"/>
    <w:rsid w:val="000F3FF9"/>
    <w:rsid w:val="000F568E"/>
    <w:rsid w:val="002423FA"/>
    <w:rsid w:val="002878F5"/>
    <w:rsid w:val="002A3350"/>
    <w:rsid w:val="002C4C7E"/>
    <w:rsid w:val="00351F7A"/>
    <w:rsid w:val="003746DC"/>
    <w:rsid w:val="004E22F1"/>
    <w:rsid w:val="004E5962"/>
    <w:rsid w:val="005433BA"/>
    <w:rsid w:val="006201A1"/>
    <w:rsid w:val="00646D78"/>
    <w:rsid w:val="00657149"/>
    <w:rsid w:val="00685815"/>
    <w:rsid w:val="00747448"/>
    <w:rsid w:val="0075581C"/>
    <w:rsid w:val="0075779E"/>
    <w:rsid w:val="007D5494"/>
    <w:rsid w:val="00804270"/>
    <w:rsid w:val="0081082F"/>
    <w:rsid w:val="0081738A"/>
    <w:rsid w:val="008F0CF6"/>
    <w:rsid w:val="009409AE"/>
    <w:rsid w:val="00993A57"/>
    <w:rsid w:val="00A56CDC"/>
    <w:rsid w:val="00A8047C"/>
    <w:rsid w:val="00B21377"/>
    <w:rsid w:val="00B52BBF"/>
    <w:rsid w:val="00B97A19"/>
    <w:rsid w:val="00BE2C89"/>
    <w:rsid w:val="00C45D79"/>
    <w:rsid w:val="00C64B1F"/>
    <w:rsid w:val="00CC00A0"/>
    <w:rsid w:val="00D31DFB"/>
    <w:rsid w:val="00D75B80"/>
    <w:rsid w:val="00EA4FC6"/>
    <w:rsid w:val="00EA6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46DC"/>
    <w:rPr>
      <w:color w:val="808080"/>
    </w:rPr>
  </w:style>
  <w:style w:type="paragraph" w:customStyle="1" w:styleId="A2DC48C5EDDE412982C88D61BF9CB1D5">
    <w:name w:val="A2DC48C5EDDE412982C88D61BF9CB1D5"/>
  </w:style>
  <w:style w:type="paragraph" w:customStyle="1" w:styleId="4776E7A3A4454880B05029C9CF367F29">
    <w:name w:val="4776E7A3A4454880B05029C9CF367F29"/>
  </w:style>
  <w:style w:type="paragraph" w:customStyle="1" w:styleId="4F7E754828BF4963957411C334827F55">
    <w:name w:val="4F7E754828BF4963957411C334827F55"/>
  </w:style>
  <w:style w:type="paragraph" w:customStyle="1" w:styleId="A2B77EEEF15242B993487C5DC16264A3">
    <w:name w:val="A2B77EEEF15242B993487C5DC16264A3"/>
  </w:style>
  <w:style w:type="paragraph" w:customStyle="1" w:styleId="56549609533E4B909896150ADD1FBAE8">
    <w:name w:val="56549609533E4B909896150ADD1FBAE8"/>
    <w:rsid w:val="003746DC"/>
  </w:style>
  <w:style w:type="paragraph" w:customStyle="1" w:styleId="49322804CA6E4CA28D95898B254C4DE7">
    <w:name w:val="49322804CA6E4CA28D95898B254C4DE7"/>
    <w:rsid w:val="003746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76FBB-720D-4328-9526-596F1601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Template-QSG.dotx</Template>
  <TotalTime>0</TotalTime>
  <Pages>20</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快速入门指南（Quick Start Guide）</vt:lpstr>
    </vt:vector>
  </TitlesOfParts>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快速入门指南（Quick Start Guide）</dc:title>
  <dc:subject>Spider</dc:subject>
  <dc:creator/>
  <cp:lastModifiedBy/>
  <cp:revision>1</cp:revision>
  <dcterms:created xsi:type="dcterms:W3CDTF">2021-02-24T16:07:00Z</dcterms:created>
  <dcterms:modified xsi:type="dcterms:W3CDTF">2021-02-24T16:30:00Z</dcterms:modified>
  <cp:category>Quick Start Guide, QSG</cp:category>
  <cp:contentStatus>RELEASE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Spider</vt:lpwstr>
  </property>
  <property fmtid="{D5CDD505-2E9C-101B-9397-08002B2CF9AE}" pid="3" name="ProductVersion">
    <vt:lpwstr> </vt:lpwstr>
  </property>
  <property fmtid="{D5CDD505-2E9C-101B-9397-08002B2CF9AE}" pid="4" name="SupportUrl">
    <vt:lpwstr>https://support.riscure.com</vt:lpwstr>
  </property>
  <property fmtid="{D5CDD505-2E9C-101B-9397-08002B2CF9AE}" pid="5" name="DocVrs">
    <vt:lpwstr>1.3</vt:lpwstr>
  </property>
</Properties>
</file>